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370" w:tblpY="-201"/>
        <w:tblW w:w="11590" w:type="dxa"/>
        <w:tblLook w:val="00A0" w:firstRow="1" w:lastRow="0" w:firstColumn="1" w:lastColumn="0" w:noHBand="0" w:noVBand="0"/>
      </w:tblPr>
      <w:tblGrid>
        <w:gridCol w:w="4035"/>
        <w:gridCol w:w="7555"/>
      </w:tblGrid>
      <w:tr w:rsidR="006C6099" w14:paraId="6BF60E33" w14:textId="77777777" w:rsidTr="005E5EE1">
        <w:trPr>
          <w:trHeight w:val="1979"/>
        </w:trPr>
        <w:tc>
          <w:tcPr>
            <w:tcW w:w="11590" w:type="dxa"/>
            <w:gridSpan w:val="2"/>
          </w:tcPr>
          <w:p w14:paraId="41895403" w14:textId="4B033261" w:rsidR="006C6099" w:rsidRPr="00C00BBA" w:rsidRDefault="003B69B5" w:rsidP="006C6099">
            <w:pPr>
              <w:rPr>
                <w:rFonts w:ascii="Comic Sans MS" w:hAnsi="Comic Sans MS"/>
                <w:b/>
                <w:sz w:val="96"/>
                <w:szCs w:val="72"/>
              </w:rPr>
            </w:pPr>
            <w:r>
              <w:rPr>
                <w:rFonts w:ascii="Comic Sans MS" w:hAnsi="Comic Sans MS"/>
                <w:noProof/>
                <w:sz w:val="96"/>
                <w:szCs w:val="72"/>
                <w:lang w:eastAsia="en-GB"/>
              </w:rPr>
              <w:drawing>
                <wp:anchor distT="0" distB="0" distL="114300" distR="114300" simplePos="0" relativeHeight="251728384" behindDoc="0" locked="0" layoutInCell="1" allowOverlap="1" wp14:anchorId="391C05A5" wp14:editId="4D0F14BD">
                  <wp:simplePos x="0" y="0"/>
                  <wp:positionH relativeFrom="column">
                    <wp:posOffset>5417820</wp:posOffset>
                  </wp:positionH>
                  <wp:positionV relativeFrom="paragraph">
                    <wp:posOffset>-121920</wp:posOffset>
                  </wp:positionV>
                  <wp:extent cx="1713865" cy="1520190"/>
                  <wp:effectExtent l="0" t="0" r="0" b="3810"/>
                  <wp:wrapNone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099" w:rsidRPr="00C00BBA">
              <w:rPr>
                <w:rFonts w:ascii="Comic Sans MS" w:hAnsi="Comic Sans MS"/>
                <w:b/>
                <w:sz w:val="96"/>
                <w:szCs w:val="72"/>
              </w:rPr>
              <w:t>NEWSLETTER</w:t>
            </w:r>
          </w:p>
          <w:p w14:paraId="5EB140A4" w14:textId="77777777" w:rsidR="006C6099" w:rsidRDefault="006C6099" w:rsidP="006C6099">
            <w:pPr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February 201</w:t>
            </w:r>
            <w:r w:rsidR="00F94891">
              <w:rPr>
                <w:rFonts w:ascii="Comic Sans MS" w:hAnsi="Comic Sans MS"/>
                <w:sz w:val="44"/>
                <w:szCs w:val="44"/>
              </w:rPr>
              <w:t>7</w:t>
            </w:r>
          </w:p>
          <w:p w14:paraId="4C68CFBB" w14:textId="045EEE73" w:rsidR="003B69B5" w:rsidRDefault="003B69B5" w:rsidP="006C6099"/>
        </w:tc>
      </w:tr>
      <w:tr w:rsidR="0033556F" w14:paraId="507D1B20" w14:textId="77777777" w:rsidTr="005E5EE1">
        <w:trPr>
          <w:trHeight w:val="1990"/>
        </w:trPr>
        <w:tc>
          <w:tcPr>
            <w:tcW w:w="4035" w:type="dxa"/>
            <w:vMerge w:val="restart"/>
          </w:tcPr>
          <w:p w14:paraId="61337E19" w14:textId="4EA8F0D9" w:rsidR="0033556F" w:rsidRPr="004C69F4" w:rsidRDefault="00B25695" w:rsidP="0033556F">
            <w:pPr>
              <w:jc w:val="center"/>
              <w:rPr>
                <w:rFonts w:ascii="Comic Sans MS" w:hAnsi="Comic Sans MS"/>
                <w:b/>
                <w:color w:val="000000"/>
                <w:sz w:val="36"/>
              </w:rPr>
            </w:pPr>
            <w:r>
              <w:rPr>
                <w:rFonts w:ascii="Comic Sans MS" w:hAnsi="Comic Sans MS"/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59104" behindDoc="0" locked="0" layoutInCell="1" allowOverlap="1" wp14:anchorId="70CE3E2C" wp14:editId="3D59005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5429885</wp:posOffset>
                  </wp:positionV>
                  <wp:extent cx="600710" cy="571500"/>
                  <wp:effectExtent l="0" t="0" r="8890" b="12700"/>
                  <wp:wrapTight wrapText="bothSides">
                    <wp:wrapPolygon edited="0">
                      <wp:start x="0" y="0"/>
                      <wp:lineTo x="0" y="21120"/>
                      <wp:lineTo x="21006" y="21120"/>
                      <wp:lineTo x="21006" y="0"/>
                      <wp:lineTo x="0" y="0"/>
                    </wp:wrapPolygon>
                  </wp:wrapTight>
                  <wp:docPr id="30" name="Picture 30" descr="MCj0435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435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61152" behindDoc="0" locked="0" layoutInCell="1" allowOverlap="1" wp14:anchorId="341820D0" wp14:editId="7BC5D27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4286885</wp:posOffset>
                  </wp:positionV>
                  <wp:extent cx="600710" cy="571500"/>
                  <wp:effectExtent l="0" t="0" r="8890" b="12700"/>
                  <wp:wrapTight wrapText="bothSides">
                    <wp:wrapPolygon edited="0">
                      <wp:start x="0" y="0"/>
                      <wp:lineTo x="0" y="21120"/>
                      <wp:lineTo x="21006" y="21120"/>
                      <wp:lineTo x="21006" y="0"/>
                      <wp:lineTo x="0" y="0"/>
                    </wp:wrapPolygon>
                  </wp:wrapTight>
                  <wp:docPr id="194" name="Picture 194" descr="MCj0435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435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84704" behindDoc="0" locked="0" layoutInCell="1" allowOverlap="1" wp14:anchorId="52E40081" wp14:editId="234BAF8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2115185</wp:posOffset>
                  </wp:positionV>
                  <wp:extent cx="600710" cy="571500"/>
                  <wp:effectExtent l="0" t="0" r="8890" b="12700"/>
                  <wp:wrapTight wrapText="bothSides">
                    <wp:wrapPolygon edited="0">
                      <wp:start x="0" y="0"/>
                      <wp:lineTo x="0" y="21120"/>
                      <wp:lineTo x="21006" y="21120"/>
                      <wp:lineTo x="21006" y="0"/>
                      <wp:lineTo x="0" y="0"/>
                    </wp:wrapPolygon>
                  </wp:wrapTight>
                  <wp:docPr id="207" name="Picture 207" descr="MCj0435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435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60128" behindDoc="0" locked="0" layoutInCell="1" allowOverlap="1" wp14:anchorId="720982A9" wp14:editId="48E5D9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4858385</wp:posOffset>
                  </wp:positionV>
                  <wp:extent cx="600710" cy="571500"/>
                  <wp:effectExtent l="0" t="0" r="8890" b="12700"/>
                  <wp:wrapTight wrapText="bothSides">
                    <wp:wrapPolygon edited="0">
                      <wp:start x="0" y="0"/>
                      <wp:lineTo x="0" y="21120"/>
                      <wp:lineTo x="21006" y="21120"/>
                      <wp:lineTo x="21006" y="0"/>
                      <wp:lineTo x="0" y="0"/>
                    </wp:wrapPolygon>
                  </wp:wrapTight>
                  <wp:docPr id="192" name="Picture 192" descr="MCj0435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7" descr="MCj0435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556F" w:rsidRPr="006C26BE">
              <w:rPr>
                <w:rFonts w:ascii="Comic Sans MS" w:hAnsi="Comic Sans MS"/>
                <w:b/>
                <w:color w:val="000000"/>
                <w:sz w:val="36"/>
              </w:rPr>
              <w:t>Dates &amp; Events</w:t>
            </w:r>
            <w:r w:rsidR="0033556F">
              <w:rPr>
                <w:rFonts w:ascii="Comic Sans MS" w:hAnsi="Comic Sans MS"/>
                <w:b/>
                <w:color w:val="000000"/>
                <w:sz w:val="36"/>
              </w:rPr>
              <w:t xml:space="preserve"> </w:t>
            </w:r>
            <w:r w:rsidR="0033556F" w:rsidRPr="00CC5035">
              <w:rPr>
                <w:rFonts w:ascii="Arial Rounded MT Bold" w:hAnsi="Arial Rounded MT Bold"/>
                <w:sz w:val="36"/>
                <w:szCs w:val="36"/>
              </w:rPr>
              <w:t>2017</w:t>
            </w:r>
          </w:p>
          <w:p w14:paraId="0F7967D7" w14:textId="77777777" w:rsidR="0033556F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20"/>
              </w:rPr>
            </w:pPr>
          </w:p>
          <w:p w14:paraId="3F916604" w14:textId="7777777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>Valentine Bake Sale</w:t>
            </w:r>
          </w:p>
          <w:p w14:paraId="48038929" w14:textId="7777777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Thursday 9th February </w:t>
            </w:r>
          </w:p>
          <w:p w14:paraId="4AB1BE57" w14:textId="77777777" w:rsidR="0033556F" w:rsidRDefault="0033556F" w:rsidP="0033556F">
            <w:pPr>
              <w:jc w:val="center"/>
              <w:rPr>
                <w:rFonts w:ascii="Arial Rounded MT Bold" w:hAnsi="Arial Rounded MT Bold"/>
                <w:b/>
                <w:color w:val="000000"/>
                <w:sz w:val="16"/>
                <w:szCs w:val="16"/>
              </w:rPr>
            </w:pPr>
          </w:p>
          <w:p w14:paraId="1FDFDE48" w14:textId="77777777" w:rsidR="0033556F" w:rsidRPr="008D2ABE" w:rsidRDefault="0033556F" w:rsidP="0033556F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8D2ABE">
              <w:rPr>
                <w:rFonts w:ascii="Arial Rounded MT Bold" w:hAnsi="Arial Rounded MT Bold"/>
                <w:sz w:val="32"/>
                <w:szCs w:val="32"/>
              </w:rPr>
              <w:t>Half term</w:t>
            </w:r>
          </w:p>
          <w:p w14:paraId="6A5F3F5A" w14:textId="77777777" w:rsidR="0033556F" w:rsidRPr="008D2ABE" w:rsidRDefault="0033556F" w:rsidP="0033556F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School closed </w:t>
            </w:r>
          </w:p>
          <w:p w14:paraId="630E5FAC" w14:textId="77777777" w:rsidR="0033556F" w:rsidRPr="008D2ABE" w:rsidRDefault="0033556F" w:rsidP="0033556F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8D2ABE">
              <w:rPr>
                <w:rFonts w:ascii="Arial Rounded MT Bold" w:hAnsi="Arial Rounded MT Bold"/>
                <w:sz w:val="32"/>
                <w:szCs w:val="32"/>
              </w:rPr>
              <w:t>Monday 13</w:t>
            </w:r>
            <w:r w:rsidRPr="008D2ABE">
              <w:rPr>
                <w:rFonts w:ascii="Arial Rounded MT Bold" w:hAnsi="Arial Rounded MT Bold"/>
                <w:sz w:val="32"/>
                <w:szCs w:val="32"/>
                <w:vertAlign w:val="superscript"/>
              </w:rPr>
              <w:t>th</w:t>
            </w: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 – Friday 17</w:t>
            </w:r>
            <w:r w:rsidRPr="008D2ABE">
              <w:rPr>
                <w:rFonts w:ascii="Arial Rounded MT Bold" w:hAnsi="Arial Rounded MT Bold"/>
                <w:sz w:val="32"/>
                <w:szCs w:val="32"/>
                <w:vertAlign w:val="superscript"/>
              </w:rPr>
              <w:t>th</w:t>
            </w: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 Feb</w:t>
            </w:r>
          </w:p>
          <w:p w14:paraId="39792C9D" w14:textId="77777777" w:rsidR="0033556F" w:rsidRPr="008E25E1" w:rsidRDefault="0033556F" w:rsidP="0033556F">
            <w:pPr>
              <w:jc w:val="center"/>
              <w:rPr>
                <w:rFonts w:ascii="Arial Rounded MT Bold" w:hAnsi="Arial Rounded MT Bold"/>
                <w:b/>
                <w:color w:val="000000"/>
                <w:sz w:val="16"/>
                <w:szCs w:val="16"/>
              </w:rPr>
            </w:pPr>
          </w:p>
          <w:p w14:paraId="78B168C9" w14:textId="77777777" w:rsidR="0033556F" w:rsidRPr="001C7B47" w:rsidRDefault="0033556F" w:rsidP="00B25695">
            <w:pPr>
              <w:ind w:left="175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Stay and Play</w:t>
            </w:r>
          </w:p>
          <w:p w14:paraId="490DDA7C" w14:textId="4EA559DD" w:rsidR="0033556F" w:rsidRPr="001C7B47" w:rsidRDefault="0033556F" w:rsidP="00B25695">
            <w:pPr>
              <w:ind w:left="175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Friday 24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  <w:vertAlign w:val="superscript"/>
              </w:rPr>
              <w:t>th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 xml:space="preserve"> February</w:t>
            </w:r>
          </w:p>
          <w:p w14:paraId="5B3BBC16" w14:textId="77777777" w:rsidR="0033556F" w:rsidRPr="001C7B47" w:rsidRDefault="0033556F" w:rsidP="00B25695">
            <w:pPr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</w:p>
          <w:p w14:paraId="1A903677" w14:textId="1C4FC0BC" w:rsidR="00B25695" w:rsidRDefault="0033556F" w:rsidP="00B25695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Book Week</w:t>
            </w:r>
          </w:p>
          <w:p w14:paraId="6CFDF3DA" w14:textId="6580D5A0" w:rsidR="00B25695" w:rsidRPr="001C7B47" w:rsidRDefault="00B25695" w:rsidP="00B25695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</w:rPr>
              <w:t>Stay and share a story’</w:t>
            </w:r>
          </w:p>
          <w:p w14:paraId="497F4A0C" w14:textId="0B65D4E0" w:rsidR="0033556F" w:rsidRDefault="0033556F" w:rsidP="00B25695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week </w:t>
            </w:r>
            <w:r w:rsidR="00B25695">
              <w:rPr>
                <w:rFonts w:ascii="Arial Rounded MT Bold" w:hAnsi="Arial Rounded MT Bold"/>
                <w:color w:val="000000"/>
                <w:sz w:val="28"/>
                <w:szCs w:val="28"/>
              </w:rPr>
              <w:t>of</w:t>
            </w: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 27</w:t>
            </w: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  <w:vertAlign w:val="superscript"/>
              </w:rPr>
              <w:t>th</w:t>
            </w: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>Feb</w:t>
            </w:r>
          </w:p>
          <w:p w14:paraId="33489576" w14:textId="77777777" w:rsidR="0033556F" w:rsidRPr="00B25695" w:rsidRDefault="0033556F" w:rsidP="00B25695">
            <w:pPr>
              <w:rPr>
                <w:rFonts w:ascii="Arial Rounded MT Bold" w:hAnsi="Arial Rounded MT Bold"/>
                <w:b/>
                <w:color w:val="000000"/>
                <w:sz w:val="16"/>
                <w:szCs w:val="16"/>
                <w:highlight w:val="cyan"/>
              </w:rPr>
            </w:pPr>
          </w:p>
          <w:p w14:paraId="029AA750" w14:textId="7777777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World Book Day</w:t>
            </w:r>
          </w:p>
          <w:p w14:paraId="02115A91" w14:textId="7777777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>Thursday 2</w:t>
            </w: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  <w:vertAlign w:val="superscript"/>
              </w:rPr>
              <w:t>nd</w:t>
            </w:r>
            <w:r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 March</w:t>
            </w:r>
          </w:p>
          <w:p w14:paraId="6ECC307C" w14:textId="5CA4D092" w:rsidR="0033556F" w:rsidRPr="001C7B47" w:rsidRDefault="00B25695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>Story Dress-U</w:t>
            </w:r>
            <w:r w:rsidR="0033556F" w:rsidRPr="001C7B47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p </w:t>
            </w: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Day </w:t>
            </w:r>
          </w:p>
          <w:p w14:paraId="2A6D04A6" w14:textId="77777777" w:rsidR="0033556F" w:rsidRPr="00B25695" w:rsidRDefault="0033556F" w:rsidP="0033556F">
            <w:pPr>
              <w:jc w:val="center"/>
              <w:rPr>
                <w:rFonts w:ascii="Arial Rounded MT Bold" w:hAnsi="Arial Rounded MT Bold"/>
                <w:b/>
                <w:color w:val="000000"/>
                <w:sz w:val="16"/>
                <w:szCs w:val="16"/>
              </w:rPr>
            </w:pPr>
          </w:p>
          <w:p w14:paraId="33580D07" w14:textId="77777777" w:rsidR="0033556F" w:rsidRPr="001C7B47" w:rsidRDefault="0033556F" w:rsidP="0033556F">
            <w:pPr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Stay and Play</w:t>
            </w:r>
          </w:p>
          <w:p w14:paraId="4DAF90B3" w14:textId="37B71089" w:rsidR="0033556F" w:rsidRPr="00B25695" w:rsidRDefault="0033556F" w:rsidP="00B25695">
            <w:pPr>
              <w:rPr>
                <w:rFonts w:ascii="Arial Rounded MT Bold" w:hAnsi="Arial Rounded MT Bold"/>
                <w:b/>
                <w:color w:val="000000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</w:rPr>
              <w:t>Friday 3</w:t>
            </w:r>
            <w:r w:rsidRPr="001C7B47">
              <w:rPr>
                <w:rFonts w:ascii="Arial Rounded MT Bold" w:hAnsi="Arial Rounded MT Bold"/>
                <w:b/>
                <w:color w:val="000000"/>
                <w:vertAlign w:val="superscript"/>
              </w:rPr>
              <w:t>rd</w:t>
            </w:r>
            <w:r w:rsidR="00B25695">
              <w:rPr>
                <w:rFonts w:ascii="Arial Rounded MT Bold" w:hAnsi="Arial Rounded MT Bold"/>
                <w:b/>
                <w:color w:val="000000"/>
              </w:rPr>
              <w:t xml:space="preserve"> March</w:t>
            </w:r>
          </w:p>
          <w:p w14:paraId="634F04CF" w14:textId="77777777" w:rsidR="0033556F" w:rsidRPr="001C7B47" w:rsidRDefault="0033556F" w:rsidP="0033556F">
            <w:pPr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Stay and Play</w:t>
            </w:r>
          </w:p>
          <w:p w14:paraId="69786013" w14:textId="77777777" w:rsidR="0033556F" w:rsidRPr="001C7B47" w:rsidRDefault="0033556F" w:rsidP="0033556F">
            <w:pPr>
              <w:ind w:left="175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Friday 10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  <w:vertAlign w:val="superscript"/>
              </w:rPr>
              <w:t>th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 xml:space="preserve"> March </w:t>
            </w:r>
          </w:p>
          <w:p w14:paraId="14EE1AB4" w14:textId="77777777" w:rsidR="0033556F" w:rsidRPr="001C7B47" w:rsidRDefault="0033556F" w:rsidP="0033556F">
            <w:pPr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Stay and Play</w:t>
            </w:r>
          </w:p>
          <w:p w14:paraId="0D832E15" w14:textId="77777777" w:rsidR="0033556F" w:rsidRPr="001C7B47" w:rsidRDefault="0033556F" w:rsidP="0033556F">
            <w:pPr>
              <w:ind w:left="175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Friday 17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  <w:vertAlign w:val="superscript"/>
              </w:rPr>
              <w:t>th</w:t>
            </w: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 xml:space="preserve"> March</w:t>
            </w:r>
          </w:p>
          <w:p w14:paraId="28457C00" w14:textId="77777777" w:rsidR="00B25695" w:rsidRDefault="00B25695" w:rsidP="00B25695">
            <w:pPr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</w:p>
          <w:p w14:paraId="0F09A6FD" w14:textId="7777777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 xml:space="preserve">Easter Festival </w:t>
            </w:r>
          </w:p>
          <w:p w14:paraId="0057DF1A" w14:textId="77777777" w:rsidR="0033556F" w:rsidRPr="00B25695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</w:rPr>
            </w:pPr>
            <w:r w:rsidRPr="00B25695">
              <w:rPr>
                <w:rFonts w:ascii="Arial Rounded MT Bold" w:hAnsi="Arial Rounded MT Bold"/>
                <w:color w:val="000000"/>
              </w:rPr>
              <w:t>Week beginning 27</w:t>
            </w:r>
            <w:r w:rsidRPr="00B25695">
              <w:rPr>
                <w:rFonts w:ascii="Arial Rounded MT Bold" w:hAnsi="Arial Rounded MT Bold"/>
                <w:color w:val="000000"/>
                <w:vertAlign w:val="superscript"/>
              </w:rPr>
              <w:t>th</w:t>
            </w:r>
            <w:r w:rsidRPr="00B25695">
              <w:rPr>
                <w:rFonts w:ascii="Arial Rounded MT Bold" w:hAnsi="Arial Rounded MT Bold"/>
                <w:color w:val="000000"/>
              </w:rPr>
              <w:t xml:space="preserve"> March</w:t>
            </w:r>
          </w:p>
          <w:p w14:paraId="46169BD9" w14:textId="77777777" w:rsidR="0033556F" w:rsidRPr="004C69F4" w:rsidRDefault="0033556F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  <w:sz w:val="16"/>
                <w:szCs w:val="16"/>
              </w:rPr>
            </w:pPr>
          </w:p>
          <w:p w14:paraId="52FDCD49" w14:textId="77777777" w:rsidR="00B25695" w:rsidRDefault="00B25695" w:rsidP="0033556F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Easter Bake Sale</w:t>
            </w:r>
          </w:p>
          <w:p w14:paraId="75D023CF" w14:textId="6443AEA4" w:rsidR="00B25695" w:rsidRPr="00B25695" w:rsidRDefault="00B25695" w:rsidP="0033556F">
            <w:pPr>
              <w:ind w:left="175"/>
              <w:jc w:val="center"/>
              <w:rPr>
                <w:rFonts w:ascii="Arial Rounded MT Bold" w:hAnsi="Arial Rounded MT Bold"/>
                <w:color w:val="000000"/>
              </w:rPr>
            </w:pPr>
            <w:r w:rsidRPr="00B25695">
              <w:rPr>
                <w:rFonts w:ascii="Arial Rounded MT Bold" w:hAnsi="Arial Rounded MT Bold"/>
                <w:color w:val="000000"/>
              </w:rPr>
              <w:t>Thursday 30</w:t>
            </w:r>
            <w:r w:rsidRPr="00B25695">
              <w:rPr>
                <w:rFonts w:ascii="Arial Rounded MT Bold" w:hAnsi="Arial Rounded MT Bold"/>
                <w:color w:val="000000"/>
                <w:vertAlign w:val="superscript"/>
              </w:rPr>
              <w:t>th</w:t>
            </w:r>
            <w:r w:rsidRPr="00B25695">
              <w:rPr>
                <w:rFonts w:ascii="Arial Rounded MT Bold" w:hAnsi="Arial Rounded MT Bold"/>
                <w:color w:val="000000"/>
              </w:rPr>
              <w:t xml:space="preserve"> March</w:t>
            </w:r>
          </w:p>
          <w:p w14:paraId="4CFAB129" w14:textId="77777777" w:rsidR="00B25695" w:rsidRDefault="00B25695" w:rsidP="0033556F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</w:p>
          <w:p w14:paraId="6C659E89" w14:textId="205E0BF7" w:rsidR="0033556F" w:rsidRPr="001C7B47" w:rsidRDefault="0033556F" w:rsidP="0033556F">
            <w:pPr>
              <w:ind w:left="175"/>
              <w:jc w:val="center"/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</w:pPr>
            <w:r w:rsidRPr="001C7B47">
              <w:rPr>
                <w:rFonts w:ascii="Arial Rounded MT Bold" w:hAnsi="Arial Rounded MT Bold"/>
                <w:b/>
                <w:color w:val="000000"/>
                <w:sz w:val="28"/>
                <w:szCs w:val="28"/>
              </w:rPr>
              <w:t>End of term</w:t>
            </w:r>
          </w:p>
          <w:p w14:paraId="138FA7C4" w14:textId="77777777" w:rsidR="0033556F" w:rsidRDefault="0033556F" w:rsidP="0033556F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 w:rsidRPr="00B25695">
              <w:rPr>
                <w:rFonts w:ascii="Arial Rounded MT Bold" w:hAnsi="Arial Rounded MT Bold"/>
                <w:color w:val="000000"/>
                <w:sz w:val="28"/>
                <w:szCs w:val="28"/>
              </w:rPr>
              <w:t>Friday 31</w:t>
            </w:r>
            <w:r w:rsidRPr="00B25695">
              <w:rPr>
                <w:rFonts w:ascii="Arial Rounded MT Bold" w:hAnsi="Arial Rounded MT Bold"/>
                <w:color w:val="000000"/>
                <w:sz w:val="28"/>
                <w:szCs w:val="28"/>
                <w:vertAlign w:val="superscript"/>
              </w:rPr>
              <w:t>st</w:t>
            </w:r>
            <w:r w:rsidRPr="00B25695"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 March</w:t>
            </w:r>
          </w:p>
          <w:p w14:paraId="20D60D15" w14:textId="77777777" w:rsidR="00B25695" w:rsidRDefault="00B25695" w:rsidP="0033556F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</w:p>
          <w:p w14:paraId="64223073" w14:textId="0CEDFB80" w:rsidR="00B25695" w:rsidRDefault="00B25695" w:rsidP="0033556F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>*********</w:t>
            </w:r>
          </w:p>
          <w:p w14:paraId="4EC09F37" w14:textId="4381019D" w:rsidR="00B25695" w:rsidRDefault="00B25695" w:rsidP="00B25695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>Summer Term Begins</w:t>
            </w:r>
          </w:p>
          <w:p w14:paraId="3A43C903" w14:textId="28518607" w:rsidR="00B25695" w:rsidRPr="00B25695" w:rsidRDefault="00B25695" w:rsidP="00B25695">
            <w:pPr>
              <w:jc w:val="center"/>
              <w:rPr>
                <w:rFonts w:ascii="Arial Rounded MT Bold" w:hAnsi="Arial Rounded MT Bold"/>
                <w:color w:val="000000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>Wednesday 19</w:t>
            </w:r>
            <w:r w:rsidRPr="00B25695">
              <w:rPr>
                <w:rFonts w:ascii="Arial Rounded MT Bold" w:hAnsi="Arial Rounded MT Bold"/>
                <w:color w:val="00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 Rounded MT Bold" w:hAnsi="Arial Rounded MT Bold"/>
                <w:color w:val="000000"/>
                <w:sz w:val="28"/>
                <w:szCs w:val="28"/>
              </w:rPr>
              <w:t xml:space="preserve"> April</w:t>
            </w:r>
          </w:p>
        </w:tc>
        <w:tc>
          <w:tcPr>
            <w:tcW w:w="7555" w:type="dxa"/>
          </w:tcPr>
          <w:p w14:paraId="6A725FC6" w14:textId="77777777" w:rsidR="000E631A" w:rsidRPr="00B82DB0" w:rsidRDefault="000E631A" w:rsidP="000E631A">
            <w:pPr>
              <w:jc w:val="center"/>
              <w:rPr>
                <w:rFonts w:ascii="Arial" w:hAnsi="Arial" w:cs="Arial"/>
                <w:b/>
                <w:color w:val="000000"/>
                <w:sz w:val="44"/>
              </w:rPr>
            </w:pPr>
            <w:r w:rsidRPr="00B82DB0">
              <w:rPr>
                <w:rFonts w:ascii="Arial" w:hAnsi="Arial" w:cs="Arial"/>
                <w:b/>
                <w:color w:val="000000"/>
                <w:sz w:val="44"/>
              </w:rPr>
              <w:t>WELCOME</w:t>
            </w:r>
          </w:p>
          <w:p w14:paraId="40D1217F" w14:textId="77777777" w:rsidR="000E631A" w:rsidRPr="00B82DB0" w:rsidRDefault="000E631A" w:rsidP="000E631A">
            <w:pPr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B82DB0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This term we have welcomed </w:t>
            </w:r>
          </w:p>
          <w:p w14:paraId="31FED490" w14:textId="77777777" w:rsidR="000E631A" w:rsidRPr="00B82DB0" w:rsidRDefault="000E631A" w:rsidP="000E631A">
            <w:pPr>
              <w:rPr>
                <w:rFonts w:ascii="Arial" w:hAnsi="Arial" w:cs="Arial"/>
                <w:b/>
                <w:color w:val="000000"/>
                <w:sz w:val="40"/>
                <w:szCs w:val="40"/>
              </w:rPr>
            </w:pPr>
            <w:r w:rsidRPr="00B82DB0">
              <w:rPr>
                <w:rFonts w:ascii="Arial" w:hAnsi="Arial" w:cs="Arial"/>
                <w:b/>
                <w:color w:val="000000"/>
                <w:sz w:val="40"/>
                <w:szCs w:val="40"/>
              </w:rPr>
              <w:t>4 new children and their families to Chelwood. We hope you are settling</w:t>
            </w:r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>-</w:t>
            </w:r>
            <w:r w:rsidRPr="00B82DB0"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in </w:t>
            </w:r>
            <w:r>
              <w:rPr>
                <w:rFonts w:ascii="Arial" w:hAnsi="Arial" w:cs="Arial"/>
                <w:b/>
                <w:color w:val="000000"/>
                <w:sz w:val="40"/>
                <w:szCs w:val="40"/>
              </w:rPr>
              <w:t xml:space="preserve">and </w:t>
            </w:r>
            <w:r w:rsidRPr="00B82DB0">
              <w:rPr>
                <w:rFonts w:ascii="Arial" w:hAnsi="Arial" w:cs="Arial"/>
                <w:b/>
                <w:color w:val="000000"/>
                <w:sz w:val="40"/>
                <w:szCs w:val="40"/>
              </w:rPr>
              <w:t>enjoying yourselves!</w:t>
            </w:r>
          </w:p>
          <w:p w14:paraId="7F8C9D57" w14:textId="006D2C12" w:rsidR="0033556F" w:rsidRPr="0033556F" w:rsidRDefault="0033556F" w:rsidP="000E631A">
            <w:pPr>
              <w:jc w:val="center"/>
              <w:rPr>
                <w:rFonts w:ascii="Comic Sans MS" w:hAnsi="Comic Sans MS"/>
                <w:noProof/>
                <w:sz w:val="16"/>
                <w:szCs w:val="16"/>
                <w:lang w:val="en-US"/>
              </w:rPr>
            </w:pPr>
          </w:p>
        </w:tc>
      </w:tr>
      <w:tr w:rsidR="0033556F" w14:paraId="471C2909" w14:textId="77777777" w:rsidTr="005E5EE1">
        <w:trPr>
          <w:trHeight w:val="1986"/>
        </w:trPr>
        <w:tc>
          <w:tcPr>
            <w:tcW w:w="4035" w:type="dxa"/>
            <w:vMerge/>
          </w:tcPr>
          <w:p w14:paraId="129F7FBE" w14:textId="77777777" w:rsidR="0033556F" w:rsidRDefault="0033556F" w:rsidP="006C6099">
            <w:pPr>
              <w:rPr>
                <w:rFonts w:ascii="Comic Sans MS" w:hAnsi="Comic Sans MS"/>
                <w:noProof/>
                <w:sz w:val="96"/>
                <w:szCs w:val="72"/>
                <w:lang w:val="en-US"/>
              </w:rPr>
            </w:pPr>
          </w:p>
        </w:tc>
        <w:tc>
          <w:tcPr>
            <w:tcW w:w="7555" w:type="dxa"/>
          </w:tcPr>
          <w:p w14:paraId="26CB047A" w14:textId="6024B99A" w:rsidR="000E631A" w:rsidRPr="001C7B47" w:rsidRDefault="000E631A" w:rsidP="000E631A">
            <w:pPr>
              <w:jc w:val="center"/>
              <w:rPr>
                <w:rFonts w:ascii="Arial Rounded MT Bold" w:hAnsi="Arial Rounded MT Bold"/>
                <w:b/>
                <w:sz w:val="40"/>
                <w:szCs w:val="40"/>
              </w:rPr>
            </w:pPr>
            <w:r w:rsidRPr="001C7B47">
              <w:rPr>
                <w:rFonts w:ascii="Arial Rounded MT Bold" w:hAnsi="Arial Rounded MT Bold"/>
                <w:b/>
                <w:sz w:val="40"/>
                <w:szCs w:val="40"/>
              </w:rPr>
              <w:t>DON</w:t>
            </w:r>
            <w:r>
              <w:rPr>
                <w:rFonts w:ascii="Arial Rounded MT Bold" w:hAnsi="Arial Rounded MT Bold"/>
                <w:b/>
                <w:sz w:val="40"/>
                <w:szCs w:val="40"/>
              </w:rPr>
              <w:t>’</w:t>
            </w:r>
            <w:r w:rsidRPr="001C7B47">
              <w:rPr>
                <w:rFonts w:ascii="Arial Rounded MT Bold" w:hAnsi="Arial Rounded MT Bold"/>
                <w:b/>
                <w:sz w:val="40"/>
                <w:szCs w:val="40"/>
              </w:rPr>
              <w:t>T FORGET</w:t>
            </w:r>
          </w:p>
          <w:p w14:paraId="55777B42" w14:textId="77777777" w:rsidR="000E631A" w:rsidRPr="008D2ABE" w:rsidRDefault="000E631A" w:rsidP="000E631A">
            <w:pPr>
              <w:jc w:val="center"/>
              <w:rPr>
                <w:rFonts w:ascii="Arial Rounded MT Bold" w:hAnsi="Arial Rounded MT Bold"/>
                <w:sz w:val="40"/>
                <w:szCs w:val="40"/>
              </w:rPr>
            </w:pPr>
            <w:r w:rsidRPr="008D2ABE">
              <w:rPr>
                <w:rFonts w:ascii="Arial Rounded MT Bold" w:hAnsi="Arial Rounded MT Bold"/>
                <w:sz w:val="40"/>
                <w:szCs w:val="40"/>
              </w:rPr>
              <w:t>Next week is Half Term…</w:t>
            </w:r>
          </w:p>
          <w:p w14:paraId="63C082FE" w14:textId="77777777" w:rsidR="000E631A" w:rsidRPr="008D2ABE" w:rsidRDefault="000E631A" w:rsidP="000E631A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School closed </w:t>
            </w:r>
          </w:p>
          <w:p w14:paraId="6B6E3951" w14:textId="77777777" w:rsidR="000E631A" w:rsidRDefault="000E631A" w:rsidP="000E631A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 w:rsidRPr="008D2ABE">
              <w:rPr>
                <w:rFonts w:ascii="Arial Rounded MT Bold" w:hAnsi="Arial Rounded MT Bold"/>
                <w:sz w:val="32"/>
                <w:szCs w:val="32"/>
              </w:rPr>
              <w:t>Monday 13</w:t>
            </w:r>
            <w:r w:rsidRPr="008D2ABE">
              <w:rPr>
                <w:rFonts w:ascii="Arial Rounded MT Bold" w:hAnsi="Arial Rounded MT Bold"/>
                <w:sz w:val="32"/>
                <w:szCs w:val="32"/>
                <w:vertAlign w:val="superscript"/>
              </w:rPr>
              <w:t>th</w:t>
            </w: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 – Friday 17</w:t>
            </w:r>
            <w:r w:rsidRPr="008D2ABE">
              <w:rPr>
                <w:rFonts w:ascii="Arial Rounded MT Bold" w:hAnsi="Arial Rounded MT Bold"/>
                <w:sz w:val="32"/>
                <w:szCs w:val="32"/>
                <w:vertAlign w:val="superscript"/>
              </w:rPr>
              <w:t>th</w:t>
            </w:r>
            <w:r w:rsidRPr="008D2ABE">
              <w:rPr>
                <w:rFonts w:ascii="Arial Rounded MT Bold" w:hAnsi="Arial Rounded MT Bold"/>
                <w:sz w:val="32"/>
                <w:szCs w:val="32"/>
              </w:rPr>
              <w:t xml:space="preserve"> Feb</w:t>
            </w:r>
          </w:p>
          <w:p w14:paraId="7E99B99B" w14:textId="77777777" w:rsidR="000E631A" w:rsidRPr="008D2ABE" w:rsidRDefault="000E631A" w:rsidP="000E631A">
            <w:pPr>
              <w:jc w:val="center"/>
              <w:rPr>
                <w:rFonts w:ascii="Arial Rounded MT Bold" w:hAnsi="Arial Rounded MT Bold"/>
                <w:sz w:val="32"/>
                <w:szCs w:val="32"/>
              </w:rPr>
            </w:pPr>
            <w:r>
              <w:rPr>
                <w:rFonts w:ascii="Arial Rounded MT Bold" w:hAnsi="Arial Rounded MT Bold"/>
                <w:sz w:val="32"/>
                <w:szCs w:val="32"/>
              </w:rPr>
              <w:t>See you on Monday 20</w:t>
            </w:r>
            <w:r w:rsidRPr="008D2ABE">
              <w:rPr>
                <w:rFonts w:ascii="Arial Rounded MT Bold" w:hAnsi="Arial Rounded MT Bold"/>
                <w:sz w:val="32"/>
                <w:szCs w:val="32"/>
                <w:vertAlign w:val="superscript"/>
              </w:rPr>
              <w:t>th</w:t>
            </w:r>
            <w:r>
              <w:rPr>
                <w:rFonts w:ascii="Arial Rounded MT Bold" w:hAnsi="Arial Rounded MT Bold"/>
                <w:sz w:val="32"/>
                <w:szCs w:val="32"/>
              </w:rPr>
              <w:t xml:space="preserve"> February 2017 </w:t>
            </w:r>
          </w:p>
          <w:p w14:paraId="167CA6EA" w14:textId="4A991FEF" w:rsidR="005E5EE1" w:rsidRPr="000E631A" w:rsidRDefault="005E5EE1" w:rsidP="0033556F">
            <w:pPr>
              <w:rPr>
                <w:rFonts w:ascii="American Typewriter" w:hAnsi="American Typewriter"/>
                <w:b/>
                <w:color w:val="000000"/>
                <w:sz w:val="16"/>
                <w:szCs w:val="16"/>
              </w:rPr>
            </w:pPr>
          </w:p>
        </w:tc>
      </w:tr>
      <w:tr w:rsidR="0033556F" w14:paraId="43D31D53" w14:textId="77777777" w:rsidTr="005E5EE1">
        <w:trPr>
          <w:trHeight w:val="90"/>
        </w:trPr>
        <w:tc>
          <w:tcPr>
            <w:tcW w:w="4035" w:type="dxa"/>
            <w:vMerge/>
          </w:tcPr>
          <w:p w14:paraId="1C4F519D" w14:textId="77777777" w:rsidR="0033556F" w:rsidRDefault="0033556F" w:rsidP="006C6099">
            <w:pPr>
              <w:rPr>
                <w:rFonts w:ascii="Comic Sans MS" w:hAnsi="Comic Sans MS"/>
                <w:noProof/>
                <w:sz w:val="96"/>
                <w:szCs w:val="72"/>
                <w:lang w:val="en-US"/>
              </w:rPr>
            </w:pPr>
          </w:p>
        </w:tc>
        <w:tc>
          <w:tcPr>
            <w:tcW w:w="7555" w:type="dxa"/>
          </w:tcPr>
          <w:p w14:paraId="66A12C87" w14:textId="2F2E846D" w:rsidR="0033556F" w:rsidRPr="0033556F" w:rsidRDefault="0033556F" w:rsidP="0033556F">
            <w:pPr>
              <w:jc w:val="center"/>
              <w:rPr>
                <w:rFonts w:ascii="Comic Sans MS" w:hAnsi="Comic Sans MS"/>
                <w:b/>
                <w:noProof/>
                <w:color w:val="FF0000"/>
                <w:sz w:val="18"/>
                <w:szCs w:val="18"/>
                <w:lang w:val="en-US"/>
              </w:rPr>
            </w:pPr>
            <w:r w:rsidRPr="0033556F"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eastAsia="en-GB"/>
              </w:rPr>
              <w:drawing>
                <wp:anchor distT="0" distB="0" distL="114300" distR="114300" simplePos="0" relativeHeight="251763200" behindDoc="1" locked="0" layoutInCell="1" allowOverlap="1" wp14:anchorId="40CFEA27" wp14:editId="20280617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1526540</wp:posOffset>
                  </wp:positionV>
                  <wp:extent cx="3648710" cy="3297555"/>
                  <wp:effectExtent l="0" t="0" r="8890" b="4445"/>
                  <wp:wrapNone/>
                  <wp:docPr id="25" name="Picture 25" descr="Macintosh HD:Users:nikkioldhams:Desktop:Screen Shot 2016-02-07 at 14.33.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nikkioldhams:Desktop:Screen Shot 2016-02-07 at 14.33.4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85" r="52692"/>
                          <a:stretch/>
                        </pic:blipFill>
                        <pic:spPr bwMode="auto">
                          <a:xfrm>
                            <a:off x="0" y="0"/>
                            <a:ext cx="3648710" cy="32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80E82" w14:textId="2C756849" w:rsidR="0033556F" w:rsidRPr="0033556F" w:rsidRDefault="0033556F" w:rsidP="0033556F">
            <w:pPr>
              <w:jc w:val="center"/>
              <w:rPr>
                <w:rFonts w:ascii="Comic Sans MS" w:hAnsi="Comic Sans MS"/>
                <w:b/>
                <w:noProof/>
                <w:color w:val="FF0000"/>
                <w:sz w:val="56"/>
                <w:szCs w:val="56"/>
                <w:lang w:val="en-US"/>
              </w:rPr>
            </w:pPr>
            <w:r w:rsidRPr="0033556F">
              <w:rPr>
                <w:rFonts w:ascii="Comic Sans MS" w:hAnsi="Comic Sans MS"/>
                <w:b/>
                <w:noProof/>
                <w:color w:val="FF0000"/>
                <w:sz w:val="56"/>
                <w:szCs w:val="56"/>
                <w:lang w:val="en-US"/>
              </w:rPr>
              <w:t>Valentine Bake Sale</w:t>
            </w:r>
          </w:p>
          <w:p w14:paraId="3DD01457" w14:textId="7655AF0E" w:rsidR="0033556F" w:rsidRPr="00B82DB0" w:rsidRDefault="0033556F" w:rsidP="0033556F">
            <w:pPr>
              <w:jc w:val="center"/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lang w:val="en-US"/>
              </w:rPr>
            </w:pPr>
            <w:r w:rsidRPr="00B82DB0"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lang w:val="en-US"/>
              </w:rPr>
              <w:t>Thursday 9</w:t>
            </w:r>
            <w:r w:rsidRPr="00B82DB0"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vertAlign w:val="superscript"/>
                <w:lang w:val="en-US"/>
              </w:rPr>
              <w:t>th</w:t>
            </w:r>
            <w:r w:rsidRPr="00B82DB0"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lang w:val="en-US"/>
              </w:rPr>
              <w:t xml:space="preserve"> February</w:t>
            </w:r>
          </w:p>
          <w:p w14:paraId="17C9D91C" w14:textId="6480DB40" w:rsidR="0033556F" w:rsidRPr="00B82DB0" w:rsidRDefault="005E5EE1" w:rsidP="005E5EE1">
            <w:pPr>
              <w:jc w:val="center"/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lang w:val="en-US"/>
              </w:rPr>
            </w:pPr>
            <w:r w:rsidRPr="00B82DB0">
              <w:rPr>
                <w:rFonts w:ascii="Comic Sans MS" w:hAnsi="Comic Sans MS"/>
                <w:b/>
                <w:noProof/>
                <w:color w:val="FF0000"/>
                <w:sz w:val="48"/>
                <w:szCs w:val="48"/>
                <w:lang w:val="en-US"/>
              </w:rPr>
              <w:t>11:30am and 3:30pm</w:t>
            </w:r>
          </w:p>
          <w:p w14:paraId="359ACF41" w14:textId="77777777" w:rsidR="0033556F" w:rsidRPr="005E5EE1" w:rsidRDefault="0033556F" w:rsidP="0033556F">
            <w:pPr>
              <w:jc w:val="center"/>
              <w:rPr>
                <w:rFonts w:ascii="Comic Sans MS" w:hAnsi="Comic Sans MS"/>
                <w:noProof/>
                <w:color w:val="FF0000"/>
                <w:sz w:val="28"/>
                <w:szCs w:val="28"/>
                <w:lang w:val="en-US"/>
              </w:rPr>
            </w:pPr>
          </w:p>
          <w:p w14:paraId="057C3FAB" w14:textId="77777777" w:rsidR="00B82DB0" w:rsidRDefault="00B82DB0" w:rsidP="005E5EE1">
            <w:pPr>
              <w:rPr>
                <w:rFonts w:ascii="Comic Sans MS" w:hAnsi="Comic Sans MS"/>
                <w:noProof/>
                <w:color w:val="FF0000"/>
                <w:sz w:val="48"/>
                <w:szCs w:val="48"/>
                <w:lang w:val="en-US"/>
              </w:rPr>
            </w:pPr>
          </w:p>
          <w:p w14:paraId="3A7E53FB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1B68A3CB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186073E5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474AE72A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1F932155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6A728302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4618C85B" w14:textId="77777777" w:rsidR="004C6A0C" w:rsidRDefault="004C6A0C" w:rsidP="00B82DB0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6F6AF7B3" w14:textId="77777777" w:rsidR="000E631A" w:rsidRDefault="000E631A" w:rsidP="004C6A0C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</w:p>
          <w:p w14:paraId="1E5F29CB" w14:textId="6F0000F9" w:rsidR="0033556F" w:rsidRPr="004C6A0C" w:rsidRDefault="0033556F" w:rsidP="004C6A0C">
            <w:pPr>
              <w:jc w:val="center"/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</w:pPr>
            <w:r w:rsidRPr="004C6A0C"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  <w:t>Please sup</w:t>
            </w:r>
            <w:r w:rsidR="009C3BDE" w:rsidRPr="004C6A0C"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  <w:t>p</w:t>
            </w:r>
            <w:r w:rsidRPr="004C6A0C"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  <w:t>ort us</w:t>
            </w:r>
            <w:r w:rsidR="004C6A0C"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  <w:t xml:space="preserve"> </w:t>
            </w:r>
            <w:r w:rsidRPr="004C6A0C">
              <w:rPr>
                <w:rFonts w:ascii="Comic Sans MS" w:hAnsi="Comic Sans MS"/>
                <w:noProof/>
                <w:color w:val="FF0000"/>
                <w:sz w:val="36"/>
                <w:szCs w:val="36"/>
                <w:lang w:val="en-US"/>
              </w:rPr>
              <w:t>by baking and donating some cakes or sweet treats!</w:t>
            </w:r>
          </w:p>
        </w:tc>
      </w:tr>
      <w:tr w:rsidR="009C3BDE" w14:paraId="3449E657" w14:textId="77777777" w:rsidTr="005E5EE1">
        <w:trPr>
          <w:trHeight w:val="240"/>
        </w:trPr>
        <w:tc>
          <w:tcPr>
            <w:tcW w:w="11590" w:type="dxa"/>
            <w:gridSpan w:val="2"/>
          </w:tcPr>
          <w:p w14:paraId="6A021044" w14:textId="252B1B96" w:rsidR="009C3BDE" w:rsidRPr="00715EF8" w:rsidRDefault="009C3BDE" w:rsidP="009C3BDE">
            <w:pPr>
              <w:rPr>
                <w:rFonts w:ascii="Britannic Bold" w:hAnsi="Britannic Bold"/>
                <w:sz w:val="72"/>
                <w:szCs w:val="72"/>
              </w:rPr>
            </w:pPr>
            <w:r w:rsidRPr="00715EF8">
              <w:rPr>
                <w:rFonts w:ascii="Britannic Bold" w:hAnsi="Britannic Bold"/>
                <w:b/>
                <w:noProof/>
                <w:sz w:val="72"/>
                <w:szCs w:val="72"/>
                <w:lang w:eastAsia="en-GB"/>
              </w:rPr>
              <w:lastRenderedPageBreak/>
              <w:drawing>
                <wp:anchor distT="0" distB="0" distL="114300" distR="114300" simplePos="0" relativeHeight="251766272" behindDoc="1" locked="0" layoutInCell="1" allowOverlap="1" wp14:anchorId="0AE5B299" wp14:editId="01CDFF72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2722245</wp:posOffset>
                  </wp:positionV>
                  <wp:extent cx="4590415" cy="1485900"/>
                  <wp:effectExtent l="0" t="0" r="6985" b="12700"/>
                  <wp:wrapNone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041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5EF8">
              <w:rPr>
                <w:rFonts w:ascii="Britannic Bold" w:hAnsi="Britannic Bold"/>
                <w:b/>
                <w:sz w:val="72"/>
                <w:szCs w:val="72"/>
              </w:rPr>
              <w:t>Chinese New Year</w:t>
            </w:r>
            <w:r w:rsidRPr="00715EF8">
              <w:rPr>
                <w:rFonts w:ascii="Britannic Bold" w:hAnsi="Britannic Bold"/>
                <w:sz w:val="72"/>
                <w:szCs w:val="72"/>
              </w:rPr>
              <w:t xml:space="preserve"> </w:t>
            </w: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774464" behindDoc="0" locked="0" layoutInCell="1" allowOverlap="1" wp14:anchorId="5BC499BA" wp14:editId="204A6DF5">
                  <wp:simplePos x="0" y="0"/>
                  <wp:positionH relativeFrom="column">
                    <wp:posOffset>5760720</wp:posOffset>
                  </wp:positionH>
                  <wp:positionV relativeFrom="paragraph">
                    <wp:posOffset>-20955</wp:posOffset>
                  </wp:positionV>
                  <wp:extent cx="1301115" cy="1301115"/>
                  <wp:effectExtent l="0" t="0" r="0" b="0"/>
                  <wp:wrapTight wrapText="bothSides">
                    <wp:wrapPolygon edited="0">
                      <wp:start x="0" y="0"/>
                      <wp:lineTo x="0" y="21083"/>
                      <wp:lineTo x="21083" y="21083"/>
                      <wp:lineTo x="21083" y="0"/>
                      <wp:lineTo x="0" y="0"/>
                    </wp:wrapPolygon>
                  </wp:wrapTight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130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6E5DB" w14:textId="2F88D7ED" w:rsidR="009C3BDE" w:rsidRPr="003B69B5" w:rsidRDefault="009C3BDE" w:rsidP="009C3BDE">
            <w:pPr>
              <w:rPr>
                <w:rFonts w:ascii="Britannic Bold" w:hAnsi="Britannic Bold"/>
                <w:sz w:val="72"/>
                <w:szCs w:val="72"/>
              </w:rPr>
            </w:pPr>
            <w:r>
              <w:rPr>
                <w:rFonts w:ascii="Britannic Bold" w:hAnsi="Britannic Bold"/>
                <w:sz w:val="72"/>
                <w:szCs w:val="72"/>
              </w:rPr>
              <w:t>2017</w:t>
            </w:r>
            <w:r w:rsidRPr="00715EF8">
              <w:rPr>
                <w:rFonts w:ascii="Britannic Bold" w:hAnsi="Britannic Bold"/>
                <w:sz w:val="72"/>
                <w:szCs w:val="72"/>
              </w:rPr>
              <w:t xml:space="preserve">   Year of the </w:t>
            </w:r>
            <w:r>
              <w:rPr>
                <w:rFonts w:ascii="Britannic Bold" w:hAnsi="Britannic Bold"/>
                <w:sz w:val="72"/>
                <w:szCs w:val="72"/>
              </w:rPr>
              <w:t xml:space="preserve">Rooster </w:t>
            </w:r>
          </w:p>
          <w:p w14:paraId="200282EE" w14:textId="77777777" w:rsidR="009C3BDE" w:rsidRDefault="009C3BDE" w:rsidP="009C3BDE">
            <w:pPr>
              <w:ind w:left="3261"/>
              <w:rPr>
                <w:rFonts w:ascii="Chalkboard Bold" w:hAnsi="Chalkboard Bold"/>
                <w:sz w:val="36"/>
              </w:rPr>
            </w:pPr>
          </w:p>
          <w:p w14:paraId="683EE250" w14:textId="77777777" w:rsidR="009C3BDE" w:rsidRDefault="009C3BDE" w:rsidP="009C3BDE">
            <w:pPr>
              <w:ind w:left="3261"/>
              <w:rPr>
                <w:rFonts w:ascii="Chalkboard Bold" w:hAnsi="Chalkboard Bold"/>
                <w:sz w:val="36"/>
              </w:rPr>
            </w:pPr>
          </w:p>
          <w:p w14:paraId="111CE4A5" w14:textId="025515E9" w:rsidR="009C3BDE" w:rsidRPr="002757DA" w:rsidRDefault="009C3BDE" w:rsidP="009C3BDE">
            <w:pPr>
              <w:ind w:left="3261"/>
              <w:rPr>
                <w:rFonts w:ascii="Chalkboard Bold" w:hAnsi="Chalkboard Bold"/>
                <w:sz w:val="36"/>
              </w:rPr>
            </w:pPr>
            <w:r>
              <w:rPr>
                <w:rFonts w:ascii="Chalkboard Bold" w:hAnsi="Chalkboard Bold"/>
                <w:sz w:val="36"/>
              </w:rPr>
              <w:t xml:space="preserve">Last week the children explored </w:t>
            </w:r>
            <w:r w:rsidRPr="002757DA">
              <w:rPr>
                <w:rFonts w:ascii="Chalkboard Bold" w:hAnsi="Chalkboard Bold"/>
                <w:sz w:val="36"/>
              </w:rPr>
              <w:t xml:space="preserve">the Chinese New Year festival. </w:t>
            </w:r>
          </w:p>
          <w:p w14:paraId="58488FC5" w14:textId="30F79565" w:rsidR="009C3BDE" w:rsidRDefault="009C3BDE" w:rsidP="009C3BDE">
            <w:pPr>
              <w:ind w:left="3261"/>
              <w:rPr>
                <w:rFonts w:ascii="Chalkboard Bold" w:hAnsi="Chalkboard Bold"/>
                <w:sz w:val="36"/>
              </w:rPr>
            </w:pPr>
            <w:r w:rsidRPr="002757DA">
              <w:rPr>
                <w:rFonts w:ascii="Chalkboard Bold" w:hAnsi="Chalkboard Bold"/>
                <w:sz w:val="36"/>
              </w:rPr>
              <w:t xml:space="preserve">The children </w:t>
            </w:r>
            <w:r>
              <w:rPr>
                <w:rFonts w:ascii="Chalkboard Bold" w:hAnsi="Chalkboard Bold"/>
                <w:sz w:val="36"/>
              </w:rPr>
              <w:t>joined</w:t>
            </w:r>
            <w:r w:rsidRPr="002757DA">
              <w:rPr>
                <w:rFonts w:ascii="Chalkboard Bold" w:hAnsi="Chalkboard Bold"/>
                <w:sz w:val="36"/>
              </w:rPr>
              <w:t xml:space="preserve"> in with a range of </w:t>
            </w:r>
            <w:r w:rsidRPr="00715EF8">
              <w:rPr>
                <w:rFonts w:ascii="Britannic Bold" w:hAnsi="Britannic Bold"/>
                <w:noProof/>
                <w:sz w:val="72"/>
                <w:szCs w:val="72"/>
                <w:lang w:eastAsia="en-GB"/>
              </w:rPr>
              <w:drawing>
                <wp:anchor distT="0" distB="0" distL="114300" distR="114300" simplePos="0" relativeHeight="251776512" behindDoc="1" locked="0" layoutInCell="1" allowOverlap="1" wp14:anchorId="7DEDB103" wp14:editId="22ACBFD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-1073785</wp:posOffset>
                  </wp:positionV>
                  <wp:extent cx="1638300" cy="1193800"/>
                  <wp:effectExtent l="0" t="0" r="12700" b="0"/>
                  <wp:wrapTight wrapText="bothSides">
                    <wp:wrapPolygon edited="0">
                      <wp:start x="0" y="0"/>
                      <wp:lineTo x="0" y="21140"/>
                      <wp:lineTo x="21433" y="21140"/>
                      <wp:lineTo x="21433" y="0"/>
                      <wp:lineTo x="0" y="0"/>
                    </wp:wrapPolygon>
                  </wp:wrapTight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7DA">
              <w:rPr>
                <w:rFonts w:ascii="Chalkboard Bold" w:hAnsi="Chalkboard Bold"/>
                <w:sz w:val="36"/>
              </w:rPr>
              <w:t xml:space="preserve">activities to </w:t>
            </w:r>
            <w:r>
              <w:rPr>
                <w:rFonts w:ascii="Chalkboard Bold" w:hAnsi="Chalkboard Bold"/>
                <w:sz w:val="36"/>
              </w:rPr>
              <w:t>find</w:t>
            </w:r>
            <w:r w:rsidRPr="002757DA">
              <w:rPr>
                <w:rFonts w:ascii="Chalkboard Bold" w:hAnsi="Chalkboard Bold"/>
                <w:sz w:val="36"/>
              </w:rPr>
              <w:t xml:space="preserve"> about the culture and customs surrounding this celebration.</w:t>
            </w:r>
          </w:p>
          <w:p w14:paraId="1C7C3894" w14:textId="72C04B49" w:rsidR="009C3BDE" w:rsidRPr="002757DA" w:rsidRDefault="009C3BDE" w:rsidP="009C3BDE">
            <w:pPr>
              <w:ind w:left="3261"/>
              <w:rPr>
                <w:rFonts w:ascii="Chalkboard Bold" w:hAnsi="Chalkboard Bold"/>
                <w:sz w:val="36"/>
              </w:rPr>
            </w:pPr>
            <w:r w:rsidRPr="002757DA">
              <w:rPr>
                <w:rFonts w:ascii="Chalkboard Bold" w:hAnsi="Chalkboard Bold"/>
                <w:sz w:val="36"/>
              </w:rPr>
              <w:t xml:space="preserve"> </w:t>
            </w:r>
          </w:p>
          <w:p w14:paraId="649346CD" w14:textId="77777777" w:rsidR="009C3BDE" w:rsidRDefault="009C3BDE" w:rsidP="009C3BDE">
            <w:pPr>
              <w:rPr>
                <w:rFonts w:ascii="Chalkboard Bold" w:hAnsi="Chalkboard Bold"/>
                <w:sz w:val="36"/>
              </w:rPr>
            </w:pPr>
          </w:p>
          <w:p w14:paraId="011019CB" w14:textId="77777777" w:rsidR="009C3BDE" w:rsidRDefault="009C3BDE" w:rsidP="009C3BDE">
            <w:pPr>
              <w:rPr>
                <w:rFonts w:ascii="Chalkboard Bold" w:hAnsi="Chalkboard Bold"/>
                <w:sz w:val="36"/>
              </w:rPr>
            </w:pPr>
          </w:p>
          <w:p w14:paraId="61BA22C3" w14:textId="14BF2C96" w:rsidR="009C3BDE" w:rsidRPr="002757DA" w:rsidRDefault="009C3BDE" w:rsidP="009C3BDE">
            <w:pPr>
              <w:rPr>
                <w:rFonts w:ascii="Chalkboard Bold" w:hAnsi="Chalkboard Bold"/>
                <w:sz w:val="36"/>
              </w:rPr>
            </w:pPr>
            <w:r w:rsidRPr="002757DA">
              <w:rPr>
                <w:rFonts w:ascii="Chalkboard Bold" w:hAnsi="Chalkboard Bold"/>
                <w:sz w:val="36"/>
              </w:rPr>
              <w:t xml:space="preserve">Highlights </w:t>
            </w:r>
            <w:r>
              <w:rPr>
                <w:rFonts w:ascii="Chalkboard Bold" w:hAnsi="Chalkboard Bold"/>
                <w:sz w:val="36"/>
              </w:rPr>
              <w:t>included:</w:t>
            </w:r>
            <w:r w:rsidRPr="002757DA">
              <w:rPr>
                <w:rFonts w:ascii="Chalkboard Bold" w:hAnsi="Chalkboard Bold"/>
                <w:sz w:val="36"/>
              </w:rPr>
              <w:t xml:space="preserve"> </w:t>
            </w:r>
          </w:p>
          <w:p w14:paraId="3CD47E83" w14:textId="77777777" w:rsidR="009C3BDE" w:rsidRDefault="009C3BDE" w:rsidP="009C3B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halkboard Bold" w:hAnsi="Chalkboard Bold"/>
                <w:sz w:val="36"/>
              </w:rPr>
            </w:pPr>
            <w:r w:rsidRPr="00715EF8">
              <w:rPr>
                <w:rFonts w:ascii="Chalkboard Bold" w:hAnsi="Chalkboard Bold"/>
                <w:sz w:val="36"/>
              </w:rPr>
              <w:t xml:space="preserve">the story of the Emperor’s race and the naming </w:t>
            </w:r>
          </w:p>
          <w:p w14:paraId="3F064D91" w14:textId="77777777" w:rsidR="009C3BDE" w:rsidRPr="00715EF8" w:rsidRDefault="009C3BDE" w:rsidP="009C3B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halkboard Bold" w:hAnsi="Chalkboard Bold"/>
                <w:sz w:val="36"/>
              </w:rPr>
            </w:pPr>
            <w:r w:rsidRPr="00715EF8">
              <w:rPr>
                <w:rFonts w:ascii="Chalkboard Bold" w:hAnsi="Chalkboard Bold"/>
                <w:sz w:val="36"/>
              </w:rPr>
              <w:t xml:space="preserve">of the years, </w:t>
            </w:r>
          </w:p>
          <w:p w14:paraId="6FDA95AE" w14:textId="730BABF1" w:rsidR="009C3BDE" w:rsidRPr="00715EF8" w:rsidRDefault="009C3BDE" w:rsidP="009C3B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halkboard Bold" w:hAnsi="Chalkboard Bold"/>
                <w:sz w:val="36"/>
              </w:rPr>
            </w:pPr>
            <w:r>
              <w:rPr>
                <w:rFonts w:ascii="Chalkboard Bold" w:hAnsi="Chalkboard Bold"/>
                <w:sz w:val="36"/>
              </w:rPr>
              <w:t>dragon</w:t>
            </w:r>
            <w:bookmarkStart w:id="0" w:name="_GoBack"/>
            <w:bookmarkEnd w:id="0"/>
            <w:r w:rsidRPr="00715EF8">
              <w:rPr>
                <w:rFonts w:ascii="Chalkboard Bold" w:hAnsi="Chalkboard Bold"/>
                <w:sz w:val="36"/>
              </w:rPr>
              <w:t xml:space="preserve"> dancing in the school garden, </w:t>
            </w:r>
          </w:p>
          <w:p w14:paraId="17048C52" w14:textId="52007172" w:rsidR="009C3BDE" w:rsidRDefault="009C3BDE" w:rsidP="009C3B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halkboard Bold" w:hAnsi="Chalkboard Bold"/>
                <w:sz w:val="36"/>
              </w:rPr>
            </w:pPr>
            <w:proofErr w:type="gramStart"/>
            <w:r>
              <w:rPr>
                <w:rFonts w:ascii="Chalkboard Bold" w:hAnsi="Chalkboard Bold"/>
                <w:sz w:val="36"/>
              </w:rPr>
              <w:t>lots</w:t>
            </w:r>
            <w:proofErr w:type="gramEnd"/>
            <w:r>
              <w:rPr>
                <w:rFonts w:ascii="Chalkboard Bold" w:hAnsi="Chalkboard Bold"/>
                <w:sz w:val="36"/>
              </w:rPr>
              <w:t xml:space="preserve"> of creative activities including Green class making a papier </w:t>
            </w:r>
            <w:proofErr w:type="spellStart"/>
            <w:r>
              <w:rPr>
                <w:rFonts w:ascii="Chalkboard Bold" w:hAnsi="Chalkboard Bold"/>
                <w:sz w:val="36"/>
              </w:rPr>
              <w:t>mache</w:t>
            </w:r>
            <w:proofErr w:type="spellEnd"/>
            <w:r>
              <w:rPr>
                <w:rFonts w:ascii="Chalkboard Bold" w:hAnsi="Chalkboard Bold"/>
                <w:sz w:val="36"/>
              </w:rPr>
              <w:t xml:space="preserve"> rooster!</w:t>
            </w:r>
          </w:p>
          <w:p w14:paraId="02EDBC99" w14:textId="77777777" w:rsidR="009C3BDE" w:rsidRPr="009C3BDE" w:rsidRDefault="009C3BDE" w:rsidP="009C3BDE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halkboard Bold" w:hAnsi="Chalkboard Bold"/>
                <w:b/>
                <w:sz w:val="36"/>
              </w:rPr>
            </w:pPr>
            <w:r>
              <w:rPr>
                <w:rFonts w:ascii="Chalkboard Bold" w:hAnsi="Chalkboard Bold"/>
                <w:sz w:val="36"/>
              </w:rPr>
              <w:t xml:space="preserve">Lots of traditional music </w:t>
            </w:r>
          </w:p>
          <w:p w14:paraId="1EF116B4" w14:textId="77777777" w:rsidR="000E631A" w:rsidRDefault="009C3BDE" w:rsidP="009C3BDE">
            <w:pPr>
              <w:rPr>
                <w:rFonts w:ascii="Chalkboard Bold" w:hAnsi="Chalkboard Bold"/>
                <w:sz w:val="36"/>
              </w:rPr>
            </w:pPr>
            <w:r>
              <w:rPr>
                <w:rFonts w:ascii="Chalkboard Bold" w:hAnsi="Chalkboard Bold"/>
                <w:sz w:val="36"/>
              </w:rPr>
              <w:t xml:space="preserve">Friday’s </w:t>
            </w:r>
            <w:r w:rsidRPr="002757DA">
              <w:rPr>
                <w:rFonts w:ascii="Chalkboard Bold" w:hAnsi="Chalkboard Bold"/>
                <w:sz w:val="36"/>
              </w:rPr>
              <w:t>tasty Chinese feast</w:t>
            </w:r>
            <w:r>
              <w:rPr>
                <w:rFonts w:ascii="Chalkboard Bold" w:hAnsi="Chalkboard Bold"/>
                <w:sz w:val="36"/>
              </w:rPr>
              <w:t xml:space="preserve"> cooked by</w:t>
            </w:r>
            <w:r w:rsidRPr="00715EF8">
              <w:rPr>
                <w:rFonts w:ascii="Chalkboard Bold" w:hAnsi="Chalkboard Bold"/>
                <w:sz w:val="36"/>
              </w:rPr>
              <w:t xml:space="preserve"> </w:t>
            </w:r>
            <w:proofErr w:type="spellStart"/>
            <w:r>
              <w:rPr>
                <w:rFonts w:ascii="Chalkboard Bold" w:hAnsi="Chalkboard Bold"/>
                <w:sz w:val="36"/>
              </w:rPr>
              <w:t>Moui</w:t>
            </w:r>
            <w:proofErr w:type="spellEnd"/>
            <w:r w:rsidRPr="00715EF8">
              <w:rPr>
                <w:rFonts w:ascii="Chalkboard Bold" w:hAnsi="Chalkboard Bold"/>
                <w:sz w:val="36"/>
              </w:rPr>
              <w:t xml:space="preserve"> and Michaela </w:t>
            </w:r>
          </w:p>
          <w:p w14:paraId="206EE9FD" w14:textId="113C42BF" w:rsidR="009C3BDE" w:rsidRDefault="009C3BDE" w:rsidP="009C3BDE">
            <w:pPr>
              <w:rPr>
                <w:rFonts w:ascii="Chalkboard Bold" w:hAnsi="Chalkboard Bold"/>
                <w:b/>
                <w:sz w:val="40"/>
              </w:rPr>
            </w:pPr>
            <w:r>
              <w:rPr>
                <w:rFonts w:ascii="Chalkboard Bold" w:hAnsi="Chalkboard Bold"/>
                <w:sz w:val="36"/>
              </w:rPr>
              <w:t xml:space="preserve">Thank you!   </w:t>
            </w:r>
            <w:r w:rsidRPr="002757DA">
              <w:rPr>
                <w:rFonts w:ascii="Chalkboard Bold" w:hAnsi="Chalkboard Bold"/>
                <w:b/>
                <w:sz w:val="40"/>
              </w:rPr>
              <w:t xml:space="preserve"> </w:t>
            </w:r>
            <w:r w:rsidR="000E631A">
              <w:rPr>
                <w:rFonts w:ascii="Chalkboard Bold" w:hAnsi="Chalkboard Bold"/>
                <w:b/>
                <w:sz w:val="40"/>
              </w:rPr>
              <w:t xml:space="preserve">                       </w:t>
            </w:r>
            <w:r w:rsidRPr="002757DA">
              <w:rPr>
                <w:rFonts w:ascii="Chalkboard Bold" w:hAnsi="Chalkboard Bold"/>
                <w:b/>
                <w:sz w:val="40"/>
              </w:rPr>
              <w:t>Kung Hey Fat Choi</w:t>
            </w:r>
          </w:p>
          <w:p w14:paraId="49E36942" w14:textId="3EEE07AE" w:rsidR="009C3BDE" w:rsidRPr="009C3BDE" w:rsidRDefault="009C3BDE" w:rsidP="009C3BDE">
            <w:pPr>
              <w:rPr>
                <w:rFonts w:ascii="Chalkboard Bold" w:hAnsi="Chalkboard Bold"/>
                <w:b/>
                <w:sz w:val="16"/>
                <w:szCs w:val="16"/>
              </w:rPr>
            </w:pPr>
          </w:p>
        </w:tc>
      </w:tr>
      <w:tr w:rsidR="009C3BDE" w14:paraId="2DBFFFF0" w14:textId="77777777" w:rsidTr="005E5EE1">
        <w:trPr>
          <w:trHeight w:val="240"/>
        </w:trPr>
        <w:tc>
          <w:tcPr>
            <w:tcW w:w="11590" w:type="dxa"/>
            <w:gridSpan w:val="2"/>
          </w:tcPr>
          <w:p w14:paraId="23B755B0" w14:textId="0689642F" w:rsidR="009C3BDE" w:rsidRPr="001A4413" w:rsidRDefault="009C3BDE" w:rsidP="009C3BDE">
            <w:pPr>
              <w:jc w:val="center"/>
              <w:rPr>
                <w:rFonts w:ascii="Comic Sans MS" w:hAnsi="Comic Sans MS"/>
                <w:b/>
                <w:color w:val="000000"/>
                <w:sz w:val="48"/>
              </w:rPr>
            </w:pPr>
            <w:r>
              <w:rPr>
                <w:rFonts w:ascii="Comic Sans MS" w:hAnsi="Comic Sans MS"/>
                <w:b/>
                <w:noProof/>
                <w:sz w:val="56"/>
                <w:lang w:eastAsia="en-GB"/>
              </w:rPr>
              <w:drawing>
                <wp:anchor distT="0" distB="0" distL="114300" distR="114300" simplePos="0" relativeHeight="251772416" behindDoc="0" locked="0" layoutInCell="1" allowOverlap="1" wp14:anchorId="527EB4E4" wp14:editId="3EBEDB7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13970</wp:posOffset>
                  </wp:positionV>
                  <wp:extent cx="1787525" cy="1700530"/>
                  <wp:effectExtent l="0" t="0" r="0" b="1270"/>
                  <wp:wrapTight wrapText="bothSides">
                    <wp:wrapPolygon edited="0">
                      <wp:start x="0" y="0"/>
                      <wp:lineTo x="0" y="21294"/>
                      <wp:lineTo x="21178" y="21294"/>
                      <wp:lineTo x="21178" y="0"/>
                      <wp:lineTo x="0" y="0"/>
                    </wp:wrapPolygon>
                  </wp:wrapTight>
                  <wp:docPr id="202" name="Picture 202" descr="MCj0435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Cj0435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4413">
              <w:rPr>
                <w:rFonts w:ascii="Comic Sans MS" w:hAnsi="Comic Sans MS"/>
                <w:b/>
                <w:color w:val="000000"/>
                <w:sz w:val="48"/>
              </w:rPr>
              <w:t>Stay and Play dates</w:t>
            </w:r>
          </w:p>
          <w:p w14:paraId="4B5EFB28" w14:textId="4B0F374C" w:rsidR="009C3BDE" w:rsidRPr="001A4413" w:rsidRDefault="00B82DB0" w:rsidP="009C3BDE">
            <w:pPr>
              <w:jc w:val="center"/>
              <w:rPr>
                <w:rFonts w:ascii="Comic Sans MS" w:hAnsi="Comic Sans MS"/>
                <w:b/>
                <w:color w:val="000000"/>
                <w:sz w:val="48"/>
              </w:rPr>
            </w:pPr>
            <w:r>
              <w:rPr>
                <w:rFonts w:ascii="Comic Sans MS" w:hAnsi="Comic Sans MS"/>
                <w:b/>
                <w:color w:val="000000"/>
                <w:sz w:val="48"/>
              </w:rPr>
              <w:t>for Spring 2017</w:t>
            </w:r>
          </w:p>
          <w:p w14:paraId="4FABF042" w14:textId="77777777" w:rsidR="009C3BDE" w:rsidRPr="00EF418D" w:rsidRDefault="009C3BDE" w:rsidP="009C3BDE">
            <w:pPr>
              <w:tabs>
                <w:tab w:val="left" w:pos="5740"/>
              </w:tabs>
              <w:rPr>
                <w:rFonts w:ascii="Comic Sans MS" w:hAnsi="Comic Sans MS"/>
                <w:b/>
                <w:sz w:val="32"/>
              </w:rPr>
            </w:pPr>
            <w:r w:rsidRPr="00EF418D">
              <w:rPr>
                <w:rFonts w:ascii="Comic Sans MS" w:hAnsi="Comic Sans MS"/>
                <w:b/>
                <w:sz w:val="32"/>
              </w:rPr>
              <w:t>Parents and carers come and join us!</w:t>
            </w:r>
          </w:p>
          <w:p w14:paraId="122D03EC" w14:textId="6DF6CE1A" w:rsidR="009C3BDE" w:rsidRPr="00B574FF" w:rsidRDefault="009C3BDE" w:rsidP="009C3BDE">
            <w:pPr>
              <w:pStyle w:val="ListParagraph"/>
              <w:numPr>
                <w:ilvl w:val="0"/>
                <w:numId w:val="10"/>
              </w:numPr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</w:pP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Friday 2</w:t>
            </w:r>
            <w:r w:rsidR="008A76C2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4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vertAlign w:val="superscript"/>
                <w:lang w:bidi="x-none"/>
              </w:rPr>
              <w:t>th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 xml:space="preserve"> Feb</w:t>
            </w:r>
            <w:r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ruary</w:t>
            </w:r>
          </w:p>
          <w:p w14:paraId="63FC3672" w14:textId="3191DC23" w:rsidR="009C3BDE" w:rsidRPr="00B574FF" w:rsidRDefault="009C3BDE" w:rsidP="006C05FD">
            <w:pPr>
              <w:pStyle w:val="ListParagraph"/>
              <w:ind w:left="3544"/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</w:pP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 xml:space="preserve">Friday </w:t>
            </w:r>
            <w:r w:rsidR="008A76C2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3rd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 xml:space="preserve"> March</w:t>
            </w:r>
          </w:p>
          <w:p w14:paraId="5DC198B7" w14:textId="5FB7E770" w:rsidR="009C3BDE" w:rsidRPr="00B574FF" w:rsidRDefault="009C3BDE" w:rsidP="009C3BDE">
            <w:pPr>
              <w:pStyle w:val="ListParagraph"/>
              <w:numPr>
                <w:ilvl w:val="0"/>
                <w:numId w:val="10"/>
              </w:numPr>
              <w:ind w:left="3544"/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</w:pP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Friday 1</w:t>
            </w:r>
            <w:r w:rsidR="008A76C2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0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vertAlign w:val="superscript"/>
                <w:lang w:bidi="x-none"/>
              </w:rPr>
              <w:t>th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 xml:space="preserve"> March</w:t>
            </w:r>
          </w:p>
          <w:p w14:paraId="670C947F" w14:textId="3100E89C" w:rsidR="009C3BDE" w:rsidRPr="00B574FF" w:rsidRDefault="009C3BDE" w:rsidP="009C3BDE">
            <w:pPr>
              <w:pStyle w:val="ListParagraph"/>
              <w:numPr>
                <w:ilvl w:val="0"/>
                <w:numId w:val="10"/>
              </w:numPr>
              <w:ind w:left="3544"/>
              <w:rPr>
                <w:rFonts w:ascii="Comic Sans MS" w:hAnsi="Comic Sans MS"/>
                <w:color w:val="000000"/>
                <w:sz w:val="40"/>
                <w:szCs w:val="40"/>
                <w:lang w:bidi="x-none"/>
              </w:rPr>
            </w:pP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lastRenderedPageBreak/>
              <w:t>Friday 1</w:t>
            </w:r>
            <w:r w:rsidR="006C05FD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>7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vertAlign w:val="superscript"/>
                <w:lang w:bidi="x-none"/>
              </w:rPr>
              <w:t>th</w:t>
            </w:r>
            <w:r w:rsidRPr="00B574FF">
              <w:rPr>
                <w:rFonts w:ascii="Comic Sans MS" w:hAnsi="Comic Sans MS"/>
                <w:b/>
                <w:color w:val="000000"/>
                <w:sz w:val="40"/>
                <w:szCs w:val="40"/>
                <w:lang w:bidi="x-none"/>
              </w:rPr>
              <w:t xml:space="preserve"> March</w:t>
            </w:r>
          </w:p>
          <w:p w14:paraId="66633231" w14:textId="62475184" w:rsidR="009C3BDE" w:rsidRDefault="009C3BDE" w:rsidP="009C3BDE">
            <w:pPr>
              <w:ind w:left="360"/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</w:pPr>
            <w:r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  <w:t>SEE WHAT</w:t>
            </w:r>
            <w:r w:rsidR="004C6A0C"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  <w:t>’</w:t>
            </w:r>
            <w:r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  <w:t>S GOING ON</w:t>
            </w:r>
            <w:r w:rsidR="004C6A0C"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  <w:t xml:space="preserve"> </w:t>
            </w:r>
            <w:r>
              <w:rPr>
                <w:rFonts w:ascii="Chalkboard Bold" w:hAnsi="Chalkboard Bold"/>
                <w:b/>
                <w:noProof/>
                <w:color w:val="FF0000"/>
                <w:sz w:val="56"/>
                <w:szCs w:val="56"/>
                <w:lang w:val="en-US"/>
              </w:rPr>
              <w:t>&gt;&gt;&gt;</w:t>
            </w:r>
          </w:p>
          <w:p w14:paraId="5FD52581" w14:textId="77777777" w:rsidR="009C3BDE" w:rsidRDefault="009C3BDE" w:rsidP="009C3BDE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480"/>
              <w:ind w:hanging="720"/>
              <w:rPr>
                <w:rFonts w:ascii="Symbol" w:hAnsi="Symbol" w:cs="Symbol"/>
                <w:sz w:val="48"/>
                <w:szCs w:val="48"/>
                <w:lang w:val="en-US"/>
              </w:rPr>
            </w:pPr>
            <w:r>
              <w:rPr>
                <w:rFonts w:ascii="Calibri" w:hAnsi="Calibri" w:cs="Calibri"/>
                <w:sz w:val="48"/>
                <w:szCs w:val="48"/>
                <w:lang w:val="en-US"/>
              </w:rPr>
              <w:t xml:space="preserve">Like us on Facebook </w:t>
            </w:r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>@</w:t>
            </w:r>
            <w:proofErr w:type="spellStart"/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>ChelwoodNurserySchool</w:t>
            </w:r>
            <w:proofErr w:type="spellEnd"/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 xml:space="preserve"> </w:t>
            </w:r>
            <w:r>
              <w:rPr>
                <w:rFonts w:ascii="Symbol" w:hAnsi="Symbol" w:cs="Symbol"/>
                <w:sz w:val="48"/>
                <w:szCs w:val="48"/>
                <w:lang w:val="en-US"/>
              </w:rPr>
              <w:t> </w:t>
            </w:r>
          </w:p>
          <w:p w14:paraId="0F0CBC2E" w14:textId="77777777" w:rsidR="009C3BDE" w:rsidRDefault="009C3BDE" w:rsidP="009C3BDE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480"/>
              <w:ind w:hanging="720"/>
              <w:rPr>
                <w:rFonts w:ascii="Symbol" w:hAnsi="Symbol" w:cs="Symbol"/>
                <w:sz w:val="48"/>
                <w:szCs w:val="48"/>
                <w:lang w:val="en-US"/>
              </w:rPr>
            </w:pPr>
            <w:r>
              <w:rPr>
                <w:rFonts w:ascii="Comic Sans MS" w:hAnsi="Comic Sans MS"/>
                <w:b/>
                <w:noProof/>
                <w:color w:val="000000"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78560" behindDoc="0" locked="0" layoutInCell="1" allowOverlap="1" wp14:anchorId="547703A7" wp14:editId="74D4073D">
                  <wp:simplePos x="0" y="0"/>
                  <wp:positionH relativeFrom="column">
                    <wp:posOffset>5313045</wp:posOffset>
                  </wp:positionH>
                  <wp:positionV relativeFrom="paragraph">
                    <wp:posOffset>12065</wp:posOffset>
                  </wp:positionV>
                  <wp:extent cx="1269365" cy="1290955"/>
                  <wp:effectExtent l="0" t="0" r="635" b="4445"/>
                  <wp:wrapTight wrapText="bothSides">
                    <wp:wrapPolygon edited="0">
                      <wp:start x="0" y="0"/>
                      <wp:lineTo x="0" y="21249"/>
                      <wp:lineTo x="21179" y="21249"/>
                      <wp:lineTo x="21179" y="0"/>
                      <wp:lineTo x="0" y="0"/>
                    </wp:wrapPolygon>
                  </wp:wrapTight>
                  <wp:docPr id="203" name="Picture 203" descr="Macintosh HD:Users:nikkioldhams:Desktop:Screen Shot 2017-01-21 at 08.12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nikkioldhams:Desktop:Screen Shot 2017-01-21 at 08.12.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2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48"/>
                <w:szCs w:val="48"/>
                <w:lang w:val="en-US"/>
              </w:rPr>
              <w:t xml:space="preserve">Follow us </w:t>
            </w:r>
            <w:proofErr w:type="spellStart"/>
            <w:r>
              <w:rPr>
                <w:rFonts w:ascii="Calibri" w:hAnsi="Calibri" w:cs="Calibri"/>
                <w:sz w:val="48"/>
                <w:szCs w:val="48"/>
                <w:lang w:val="en-US"/>
              </w:rPr>
              <w:t>onTwitter</w:t>
            </w:r>
            <w:proofErr w:type="spellEnd"/>
            <w:r>
              <w:rPr>
                <w:rFonts w:ascii="Calibri" w:hAnsi="Calibri" w:cs="Calibri"/>
                <w:sz w:val="48"/>
                <w:szCs w:val="48"/>
                <w:lang w:val="en-US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>@</w:t>
            </w:r>
            <w:proofErr w:type="spellStart"/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>ChelwoodHT</w:t>
            </w:r>
            <w:proofErr w:type="spellEnd"/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 xml:space="preserve"> </w:t>
            </w:r>
            <w:r>
              <w:rPr>
                <w:rFonts w:ascii="Symbol" w:hAnsi="Symbol" w:cs="Symbol"/>
                <w:sz w:val="48"/>
                <w:szCs w:val="48"/>
                <w:lang w:val="en-US"/>
              </w:rPr>
              <w:t> </w:t>
            </w:r>
          </w:p>
          <w:p w14:paraId="4FD942BF" w14:textId="77777777" w:rsidR="009C3BDE" w:rsidRDefault="009C3BDE" w:rsidP="009C3BDE">
            <w:pPr>
              <w:ind w:left="360"/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</w:pPr>
            <w:r>
              <w:rPr>
                <w:rFonts w:ascii="Calibri" w:hAnsi="Calibri" w:cs="Calibri"/>
                <w:sz w:val="48"/>
                <w:szCs w:val="48"/>
                <w:lang w:val="en-US"/>
              </w:rPr>
              <w:t xml:space="preserve">On Instagram and Pinterest </w:t>
            </w:r>
            <w:proofErr w:type="spellStart"/>
            <w:r>
              <w:rPr>
                <w:rFonts w:ascii="Calibri" w:hAnsi="Calibri" w:cs="Calibri"/>
                <w:b/>
                <w:bCs/>
                <w:sz w:val="48"/>
                <w:szCs w:val="48"/>
                <w:lang w:val="en-US"/>
              </w:rPr>
              <w:t>ChelwoodNurserySchool</w:t>
            </w:r>
            <w:proofErr w:type="spellEnd"/>
          </w:p>
          <w:p w14:paraId="52DE1B09" w14:textId="77F23827" w:rsidR="000E631A" w:rsidRPr="000E631A" w:rsidRDefault="000E631A" w:rsidP="009C3BDE">
            <w:pPr>
              <w:ind w:left="360"/>
              <w:rPr>
                <w:rFonts w:ascii="Chalkboard Bold" w:hAnsi="Chalkboard Bold"/>
                <w:b/>
                <w:noProof/>
                <w:color w:val="FF0000"/>
                <w:sz w:val="16"/>
                <w:szCs w:val="16"/>
                <w:lang w:val="en-US"/>
              </w:rPr>
            </w:pPr>
          </w:p>
        </w:tc>
      </w:tr>
      <w:tr w:rsidR="009C3BDE" w14:paraId="240EE208" w14:textId="77777777" w:rsidTr="006C05FD">
        <w:trPr>
          <w:trHeight w:val="10968"/>
        </w:trPr>
        <w:tc>
          <w:tcPr>
            <w:tcW w:w="11590" w:type="dxa"/>
            <w:gridSpan w:val="2"/>
          </w:tcPr>
          <w:p w14:paraId="24E4DFF0" w14:textId="0841AFFD" w:rsidR="006452B8" w:rsidRDefault="004C6A0C" w:rsidP="009C3BDE">
            <w:pPr>
              <w:ind w:left="426"/>
              <w:jc w:val="center"/>
              <w:rPr>
                <w:rFonts w:ascii="Avenir Black Oblique" w:hAnsi="Avenir Black Oblique"/>
                <w:color w:val="008000"/>
                <w:sz w:val="56"/>
                <w:szCs w:val="56"/>
              </w:rPr>
            </w:pPr>
            <w:r>
              <w:rPr>
                <w:rFonts w:ascii="Avenir Black Oblique" w:hAnsi="Avenir Black Oblique"/>
                <w:noProof/>
                <w:color w:val="008000"/>
                <w:sz w:val="72"/>
                <w:szCs w:val="72"/>
                <w:lang w:eastAsia="en-GB"/>
              </w:rPr>
              <w:lastRenderedPageBreak/>
              <w:drawing>
                <wp:anchor distT="0" distB="0" distL="114300" distR="114300" simplePos="0" relativeHeight="251793920" behindDoc="0" locked="0" layoutInCell="1" allowOverlap="1" wp14:anchorId="30BFC670" wp14:editId="418D6CF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131445</wp:posOffset>
                  </wp:positionV>
                  <wp:extent cx="2400300" cy="1754505"/>
                  <wp:effectExtent l="0" t="0" r="12700" b="0"/>
                  <wp:wrapTight wrapText="bothSides">
                    <wp:wrapPolygon edited="0">
                      <wp:start x="0" y="0"/>
                      <wp:lineTo x="0" y="21264"/>
                      <wp:lineTo x="21486" y="21264"/>
                      <wp:lineTo x="21486" y="0"/>
                      <wp:lineTo x="0" y="0"/>
                    </wp:wrapPolygon>
                  </wp:wrapTight>
                  <wp:docPr id="210" name="Picture 210" descr="Macintosh HD:Users:nikkioldhams:Desktop:Screen Shot 2017-02-05 at 20.04.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nikkioldhams:Desktop:Screen Shot 2017-02-05 at 20.04.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5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2EC19" w14:textId="44F50EB3" w:rsidR="009C3BDE" w:rsidRPr="005E5EE1" w:rsidRDefault="006452B8" w:rsidP="009C3BDE">
            <w:pPr>
              <w:ind w:left="426"/>
              <w:jc w:val="center"/>
              <w:rPr>
                <w:rFonts w:ascii="Avenir Black Oblique" w:hAnsi="Avenir Black Oblique"/>
                <w:color w:val="008000"/>
                <w:sz w:val="72"/>
                <w:szCs w:val="72"/>
              </w:rPr>
            </w:pPr>
            <w:r w:rsidRPr="005E5EE1">
              <w:rPr>
                <w:rFonts w:ascii="Avenir Black Oblique" w:hAnsi="Avenir Black Oblique"/>
                <w:color w:val="008000"/>
                <w:sz w:val="72"/>
                <w:szCs w:val="72"/>
              </w:rPr>
              <w:t>Invitation from our Trustees</w:t>
            </w:r>
          </w:p>
          <w:p w14:paraId="258E86D7" w14:textId="77777777" w:rsidR="004C6A0C" w:rsidRPr="004C6A0C" w:rsidRDefault="004C6A0C" w:rsidP="004C6A0C">
            <w:pPr>
              <w:rPr>
                <w:rFonts w:ascii="Avenir Black Oblique" w:hAnsi="Avenir Black Oblique"/>
                <w:b/>
                <w:color w:val="008000"/>
              </w:rPr>
            </w:pPr>
          </w:p>
          <w:p w14:paraId="231DD23D" w14:textId="056A4B16" w:rsidR="006452B8" w:rsidRPr="004C6A0C" w:rsidRDefault="006452B8" w:rsidP="006452B8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</w:pPr>
            <w:r w:rsidRPr="004C6A0C"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  <w:t>You are invited to join us</w:t>
            </w:r>
          </w:p>
          <w:p w14:paraId="59CF4C41" w14:textId="77777777" w:rsidR="006452B8" w:rsidRPr="005E5EE1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16"/>
                <w:szCs w:val="16"/>
              </w:rPr>
            </w:pPr>
          </w:p>
          <w:p w14:paraId="7D8AC99A" w14:textId="06E34CC8" w:rsidR="009C3BDE" w:rsidRPr="006452B8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52"/>
                <w:szCs w:val="52"/>
              </w:rPr>
            </w:pPr>
            <w:r w:rsidRPr="006452B8">
              <w:rPr>
                <w:rFonts w:ascii="Avenir Black Oblique" w:hAnsi="Avenir Black Oblique"/>
                <w:b/>
                <w:color w:val="008000"/>
                <w:sz w:val="52"/>
                <w:szCs w:val="52"/>
              </w:rPr>
              <w:t>Chelwood House for Families</w:t>
            </w:r>
          </w:p>
          <w:p w14:paraId="59053673" w14:textId="77777777" w:rsidR="006452B8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52"/>
                <w:szCs w:val="52"/>
              </w:rPr>
            </w:pPr>
            <w:r w:rsidRPr="006452B8">
              <w:rPr>
                <w:rFonts w:ascii="Avenir Black Oblique" w:hAnsi="Avenir Black Oblique"/>
                <w:b/>
                <w:color w:val="008000"/>
                <w:sz w:val="52"/>
                <w:szCs w:val="52"/>
              </w:rPr>
              <w:t>Trustees meeting</w:t>
            </w:r>
          </w:p>
          <w:p w14:paraId="4656A4A9" w14:textId="77777777" w:rsidR="005E5EE1" w:rsidRPr="005E5EE1" w:rsidRDefault="005E5EE1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20"/>
                <w:szCs w:val="20"/>
              </w:rPr>
            </w:pPr>
          </w:p>
          <w:p w14:paraId="73AFAB5F" w14:textId="16A35560" w:rsidR="006452B8" w:rsidRPr="005E5EE1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56"/>
                <w:szCs w:val="56"/>
              </w:rPr>
            </w:pPr>
            <w:r w:rsidRPr="005E5EE1">
              <w:rPr>
                <w:rFonts w:ascii="Avenir Black Oblique" w:hAnsi="Avenir Black Oblique"/>
                <w:b/>
                <w:color w:val="008000"/>
                <w:sz w:val="56"/>
                <w:szCs w:val="56"/>
              </w:rPr>
              <w:t>Tuesday 21</w:t>
            </w:r>
            <w:r w:rsidRPr="005E5EE1">
              <w:rPr>
                <w:rFonts w:ascii="Avenir Black Oblique" w:hAnsi="Avenir Black Oblique"/>
                <w:b/>
                <w:color w:val="008000"/>
                <w:sz w:val="56"/>
                <w:szCs w:val="56"/>
                <w:vertAlign w:val="superscript"/>
              </w:rPr>
              <w:t>st</w:t>
            </w:r>
            <w:r w:rsidRPr="005E5EE1">
              <w:rPr>
                <w:rFonts w:ascii="Avenir Black Oblique" w:hAnsi="Avenir Black Oblique"/>
                <w:b/>
                <w:color w:val="008000"/>
                <w:sz w:val="56"/>
                <w:szCs w:val="56"/>
              </w:rPr>
              <w:t xml:space="preserve"> February</w:t>
            </w:r>
          </w:p>
          <w:p w14:paraId="699B0358" w14:textId="77777777" w:rsidR="004C6A0C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36"/>
                <w:szCs w:val="36"/>
              </w:rPr>
            </w:pPr>
            <w:r w:rsidRPr="004C6A0C">
              <w:rPr>
                <w:rFonts w:ascii="Avenir Black Oblique" w:hAnsi="Avenir Black Oblique"/>
                <w:b/>
                <w:color w:val="008000"/>
                <w:sz w:val="36"/>
                <w:szCs w:val="36"/>
              </w:rPr>
              <w:t xml:space="preserve">6:30-8:00pm </w:t>
            </w:r>
          </w:p>
          <w:p w14:paraId="130F0690" w14:textId="7ADC3436" w:rsidR="006452B8" w:rsidRPr="004C6A0C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36"/>
                <w:szCs w:val="36"/>
              </w:rPr>
            </w:pPr>
            <w:r w:rsidRPr="004C6A0C">
              <w:rPr>
                <w:rFonts w:ascii="Avenir Black Oblique" w:hAnsi="Avenir Black Oblique"/>
                <w:b/>
                <w:color w:val="008000"/>
                <w:sz w:val="36"/>
                <w:szCs w:val="36"/>
              </w:rPr>
              <w:t>Chelwood House</w:t>
            </w:r>
          </w:p>
          <w:p w14:paraId="0531A79B" w14:textId="77777777" w:rsidR="006452B8" w:rsidRPr="005E5EE1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16"/>
                <w:szCs w:val="16"/>
              </w:rPr>
            </w:pPr>
          </w:p>
          <w:p w14:paraId="04F7C56F" w14:textId="77777777" w:rsidR="005E5EE1" w:rsidRDefault="006452B8" w:rsidP="006452B8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</w:pPr>
            <w:r w:rsidRPr="005E5EE1"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  <w:t xml:space="preserve">Come and find out how CHFF helps Chelwood </w:t>
            </w:r>
          </w:p>
          <w:p w14:paraId="63436E10" w14:textId="5C525F05" w:rsidR="006452B8" w:rsidRPr="005E5EE1" w:rsidRDefault="006452B8" w:rsidP="006452B8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</w:pPr>
            <w:r w:rsidRPr="005E5EE1"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  <w:t xml:space="preserve">&amp; how </w:t>
            </w:r>
            <w:r w:rsidR="005E5EE1"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  <w:t xml:space="preserve">we need you! </w:t>
            </w:r>
          </w:p>
          <w:p w14:paraId="38F34883" w14:textId="77777777" w:rsidR="006452B8" w:rsidRPr="004C6A0C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20"/>
                <w:szCs w:val="20"/>
              </w:rPr>
            </w:pPr>
          </w:p>
          <w:p w14:paraId="62201955" w14:textId="5CF787B3" w:rsidR="006452B8" w:rsidRDefault="006452B8" w:rsidP="009C3BDE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</w:pPr>
            <w:r w:rsidRPr="005E5EE1">
              <w:rPr>
                <w:rFonts w:ascii="Avenir Black Oblique" w:hAnsi="Avenir Black Oblique"/>
                <w:b/>
                <w:color w:val="008000"/>
                <w:sz w:val="40"/>
                <w:szCs w:val="40"/>
              </w:rPr>
              <w:t>We will be planning our fundraising strategy including bid writing and events</w:t>
            </w:r>
          </w:p>
          <w:p w14:paraId="39CA6198" w14:textId="6CCBF560" w:rsidR="009C3BDE" w:rsidRPr="004C6A0C" w:rsidRDefault="006452B8" w:rsidP="004C6A0C">
            <w:pPr>
              <w:ind w:left="426"/>
              <w:jc w:val="center"/>
              <w:rPr>
                <w:rFonts w:ascii="Avenir Black Oblique" w:hAnsi="Avenir Black Oblique"/>
                <w:b/>
                <w:color w:val="008000"/>
                <w:sz w:val="96"/>
                <w:szCs w:val="96"/>
              </w:rPr>
            </w:pPr>
            <w:r w:rsidRPr="005E5EE1">
              <w:rPr>
                <w:rFonts w:ascii="Avenir Black Oblique" w:hAnsi="Avenir Black Oblique"/>
                <w:b/>
                <w:color w:val="008000"/>
                <w:sz w:val="96"/>
                <w:szCs w:val="96"/>
              </w:rPr>
              <w:t>Everyone welcome!</w:t>
            </w:r>
          </w:p>
        </w:tc>
      </w:tr>
      <w:tr w:rsidR="009C3BDE" w14:paraId="426AD2D8" w14:textId="77777777" w:rsidTr="005E5EE1">
        <w:trPr>
          <w:trHeight w:val="240"/>
        </w:trPr>
        <w:tc>
          <w:tcPr>
            <w:tcW w:w="11590" w:type="dxa"/>
            <w:gridSpan w:val="2"/>
          </w:tcPr>
          <w:p w14:paraId="17278741" w14:textId="77777777" w:rsidR="009C3BDE" w:rsidRPr="005E5EE1" w:rsidRDefault="009C3BDE" w:rsidP="005E5EE1">
            <w:pPr>
              <w:rPr>
                <w:rFonts w:ascii="Arial Rounded MT Bold" w:hAnsi="Arial Rounded MT Bold"/>
                <w:color w:val="E36C0A" w:themeColor="accent6" w:themeShade="BF"/>
                <w:sz w:val="72"/>
                <w:szCs w:val="72"/>
              </w:rPr>
            </w:pPr>
            <w:r w:rsidRPr="005E5EE1">
              <w:rPr>
                <w:rFonts w:ascii="Arial Rounded MT Bold" w:hAnsi="Arial Rounded MT Bold"/>
                <w:color w:val="E36C0A" w:themeColor="accent6" w:themeShade="BF"/>
                <w:sz w:val="72"/>
                <w:szCs w:val="72"/>
              </w:rPr>
              <w:lastRenderedPageBreak/>
              <w:t>Do you have an interest in food?</w:t>
            </w:r>
          </w:p>
          <w:p w14:paraId="17877793" w14:textId="1F03061B" w:rsidR="00511552" w:rsidRDefault="000E1182" w:rsidP="009C3BDE">
            <w:pPr>
              <w:ind w:left="175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Helvetica" w:hAnsi="Helvetica" w:cs="Helvetica"/>
                <w:noProof/>
                <w:lang w:eastAsia="en-GB"/>
              </w:rPr>
              <w:drawing>
                <wp:anchor distT="0" distB="0" distL="114300" distR="114300" simplePos="0" relativeHeight="251795968" behindDoc="0" locked="0" layoutInCell="1" allowOverlap="1" wp14:anchorId="520DFDEB" wp14:editId="7DD2FE7A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21590</wp:posOffset>
                  </wp:positionV>
                  <wp:extent cx="2753995" cy="18288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16" y="21300"/>
                      <wp:lineTo x="21316" y="0"/>
                      <wp:lineTo x="0" y="0"/>
                    </wp:wrapPolygon>
                  </wp:wrapTight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36" t="4723" r="17724" b="3148"/>
                          <a:stretch/>
                        </pic:blipFill>
                        <pic:spPr bwMode="auto">
                          <a:xfrm>
                            <a:off x="0" y="0"/>
                            <a:ext cx="275399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B8FBB3" w14:textId="77777777" w:rsidR="00511552" w:rsidRDefault="009C3BDE" w:rsidP="009C3BDE">
            <w:pPr>
              <w:ind w:left="175"/>
              <w:rPr>
                <w:rFonts w:ascii="Arial Rounded MT Bold" w:hAnsi="Arial Rounded MT Bold"/>
                <w:sz w:val="48"/>
                <w:szCs w:val="48"/>
              </w:rPr>
            </w:pPr>
            <w:r w:rsidRPr="00042BAC">
              <w:rPr>
                <w:rFonts w:ascii="Arial Rounded MT Bold" w:hAnsi="Arial Rounded MT Bold"/>
                <w:sz w:val="48"/>
                <w:szCs w:val="48"/>
              </w:rPr>
              <w:t xml:space="preserve">Could you help us run our </w:t>
            </w:r>
          </w:p>
          <w:p w14:paraId="627C99D5" w14:textId="6A9CAC36" w:rsidR="009C3BDE" w:rsidRDefault="009C3BDE" w:rsidP="009C3BDE">
            <w:pPr>
              <w:ind w:left="175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sz w:val="48"/>
                <w:szCs w:val="48"/>
              </w:rPr>
              <w:t>‘pop-‘</w:t>
            </w:r>
            <w:r w:rsidRPr="00042BAC">
              <w:rPr>
                <w:rFonts w:ascii="Arial Rounded MT Bold" w:hAnsi="Arial Rounded MT Bold"/>
                <w:sz w:val="48"/>
                <w:szCs w:val="48"/>
              </w:rPr>
              <w:t xml:space="preserve">up café </w:t>
            </w:r>
          </w:p>
          <w:p w14:paraId="61267CAF" w14:textId="77777777" w:rsidR="009C3BDE" w:rsidRDefault="009C3BDE" w:rsidP="009C3BDE">
            <w:pPr>
              <w:ind w:left="175"/>
              <w:rPr>
                <w:rFonts w:ascii="Arial Rounded MT Bold" w:hAnsi="Arial Rounded MT Bold"/>
                <w:sz w:val="48"/>
                <w:szCs w:val="48"/>
              </w:rPr>
            </w:pPr>
            <w:proofErr w:type="gramStart"/>
            <w:r>
              <w:rPr>
                <w:rFonts w:ascii="Arial Rounded MT Bold" w:hAnsi="Arial Rounded MT Bold"/>
                <w:sz w:val="48"/>
                <w:szCs w:val="48"/>
              </w:rPr>
              <w:t>at</w:t>
            </w:r>
            <w:proofErr w:type="gramEnd"/>
            <w:r>
              <w:rPr>
                <w:rFonts w:ascii="Arial Rounded MT Bold" w:hAnsi="Arial Rounded MT Bold"/>
                <w:sz w:val="48"/>
                <w:szCs w:val="48"/>
              </w:rPr>
              <w:t xml:space="preserve"> our school events?</w:t>
            </w:r>
          </w:p>
          <w:p w14:paraId="1C8A2C87" w14:textId="77777777" w:rsidR="009C3BDE" w:rsidRPr="009364CC" w:rsidRDefault="009C3BDE" w:rsidP="009C3BDE">
            <w:pPr>
              <w:ind w:left="176" w:firstLine="720"/>
              <w:rPr>
                <w:rFonts w:ascii="Arial Rounded MT Bold" w:hAnsi="Arial Rounded MT Bold"/>
                <w:sz w:val="16"/>
                <w:szCs w:val="16"/>
              </w:rPr>
            </w:pPr>
          </w:p>
          <w:p w14:paraId="758C6277" w14:textId="77777777" w:rsidR="005E5EE1" w:rsidRPr="005E5EE1" w:rsidRDefault="005E5EE1" w:rsidP="005E5EE1">
            <w:pPr>
              <w:ind w:left="426"/>
              <w:rPr>
                <w:rFonts w:ascii="Arial Rounded MT Bold" w:hAnsi="Arial Rounded MT Bold"/>
                <w:sz w:val="20"/>
                <w:szCs w:val="20"/>
              </w:rPr>
            </w:pPr>
          </w:p>
          <w:p w14:paraId="3082F1BE" w14:textId="77777777" w:rsidR="00B25695" w:rsidRDefault="005E5EE1" w:rsidP="005E5EE1">
            <w:pPr>
              <w:rPr>
                <w:rFonts w:ascii="Arial Rounded MT Bold" w:hAnsi="Arial Rounded MT Bold"/>
                <w:sz w:val="44"/>
                <w:szCs w:val="44"/>
              </w:rPr>
            </w:pPr>
            <w:r w:rsidRPr="001E2E0C">
              <w:rPr>
                <w:rFonts w:ascii="Arial Rounded MT Bold" w:hAnsi="Arial Rounded MT Bold"/>
                <w:sz w:val="44"/>
                <w:szCs w:val="44"/>
              </w:rPr>
              <w:t>Next events</w:t>
            </w:r>
            <w:r>
              <w:rPr>
                <w:rFonts w:ascii="Arial Rounded MT Bold" w:hAnsi="Arial Rounded MT Bold"/>
                <w:sz w:val="44"/>
                <w:szCs w:val="44"/>
              </w:rPr>
              <w:t xml:space="preserve"> being planned for</w:t>
            </w:r>
            <w:r w:rsidRPr="001E2E0C">
              <w:rPr>
                <w:rFonts w:ascii="Arial Rounded MT Bold" w:hAnsi="Arial Rounded MT Bold"/>
                <w:sz w:val="44"/>
                <w:szCs w:val="44"/>
              </w:rPr>
              <w:t>:</w:t>
            </w:r>
          </w:p>
          <w:p w14:paraId="25AA73EE" w14:textId="42F5A18A" w:rsidR="005E5EE1" w:rsidRPr="00B25695" w:rsidRDefault="00B25695" w:rsidP="00B25695">
            <w:pPr>
              <w:pStyle w:val="ListParagraph"/>
              <w:numPr>
                <w:ilvl w:val="0"/>
                <w:numId w:val="12"/>
              </w:numPr>
              <w:rPr>
                <w:rFonts w:ascii="Arial Rounded MT Bold" w:hAnsi="Arial Rounded MT Bold"/>
                <w:sz w:val="44"/>
                <w:szCs w:val="44"/>
                <w:lang w:bidi="x-none"/>
              </w:rPr>
            </w:pP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>Easter Bake Sale</w:t>
            </w:r>
            <w:r w:rsidR="005E5EE1"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</w:t>
            </w:r>
            <w:r w:rsidR="00511552">
              <w:rPr>
                <w:rFonts w:ascii="Arial Rounded MT Bold" w:hAnsi="Arial Rounded MT Bold"/>
                <w:sz w:val="44"/>
                <w:szCs w:val="44"/>
                <w:lang w:bidi="x-none"/>
              </w:rPr>
              <w:t>–</w:t>
            </w: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</w:t>
            </w:r>
            <w:r w:rsidR="00511552">
              <w:rPr>
                <w:rFonts w:ascii="Arial Rounded MT Bold" w:hAnsi="Arial Rounded MT Bold"/>
                <w:sz w:val="44"/>
                <w:szCs w:val="44"/>
                <w:lang w:bidi="x-none"/>
              </w:rPr>
              <w:t>Thursday 30</w:t>
            </w:r>
            <w:r w:rsidR="00511552" w:rsidRPr="00511552">
              <w:rPr>
                <w:rFonts w:ascii="Arial Rounded MT Bold" w:hAnsi="Arial Rounded MT Bold"/>
                <w:sz w:val="44"/>
                <w:szCs w:val="44"/>
                <w:vertAlign w:val="superscript"/>
                <w:lang w:bidi="x-none"/>
              </w:rPr>
              <w:t>th</w:t>
            </w:r>
            <w:r w:rsidR="00511552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March</w:t>
            </w:r>
          </w:p>
          <w:p w14:paraId="2DAFAE58" w14:textId="77777777" w:rsidR="00B25695" w:rsidRPr="00B25695" w:rsidRDefault="005E5EE1" w:rsidP="00B25695">
            <w:pPr>
              <w:pStyle w:val="ListParagraph"/>
              <w:numPr>
                <w:ilvl w:val="0"/>
                <w:numId w:val="12"/>
              </w:numPr>
              <w:rPr>
                <w:rFonts w:ascii="Arial Rounded MT Bold" w:hAnsi="Arial Rounded MT Bold"/>
                <w:sz w:val="44"/>
                <w:szCs w:val="44"/>
                <w:lang w:bidi="x-none"/>
              </w:rPr>
            </w:pP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>After school events on Friday 2</w:t>
            </w:r>
            <w:r w:rsidR="00B25695"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>8</w:t>
            </w:r>
            <w:r w:rsidRPr="00B25695">
              <w:rPr>
                <w:rFonts w:ascii="Arial Rounded MT Bold" w:hAnsi="Arial Rounded MT Bold"/>
                <w:sz w:val="44"/>
                <w:szCs w:val="44"/>
                <w:vertAlign w:val="superscript"/>
                <w:lang w:bidi="x-none"/>
              </w:rPr>
              <w:t>th</w:t>
            </w: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April </w:t>
            </w:r>
          </w:p>
          <w:p w14:paraId="172E3F50" w14:textId="55A13741" w:rsidR="005E5EE1" w:rsidRPr="00B25695" w:rsidRDefault="005E5EE1" w:rsidP="00511552">
            <w:pPr>
              <w:pStyle w:val="ListParagraph"/>
              <w:rPr>
                <w:rFonts w:ascii="Arial Rounded MT Bold" w:hAnsi="Arial Rounded MT Bold"/>
                <w:sz w:val="44"/>
                <w:szCs w:val="44"/>
                <w:lang w:bidi="x-none"/>
              </w:rPr>
            </w:pP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and Friday </w:t>
            </w:r>
            <w:r w:rsidR="008A76C2">
              <w:rPr>
                <w:rFonts w:ascii="Arial Rounded MT Bold" w:hAnsi="Arial Rounded MT Bold"/>
                <w:sz w:val="44"/>
                <w:szCs w:val="44"/>
                <w:lang w:bidi="x-none"/>
              </w:rPr>
              <w:t>7</w:t>
            </w:r>
            <w:r w:rsidRPr="00B25695">
              <w:rPr>
                <w:rFonts w:ascii="Arial Rounded MT Bold" w:hAnsi="Arial Rounded MT Bold"/>
                <w:sz w:val="44"/>
                <w:szCs w:val="44"/>
                <w:vertAlign w:val="superscript"/>
                <w:lang w:bidi="x-none"/>
              </w:rPr>
              <w:t>th</w:t>
            </w: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July</w:t>
            </w:r>
          </w:p>
          <w:p w14:paraId="643FAF56" w14:textId="21C35B80" w:rsidR="005E5EE1" w:rsidRPr="00B25695" w:rsidRDefault="005E5EE1" w:rsidP="00B25695">
            <w:pPr>
              <w:pStyle w:val="ListParagraph"/>
              <w:numPr>
                <w:ilvl w:val="0"/>
                <w:numId w:val="12"/>
              </w:numPr>
              <w:rPr>
                <w:rFonts w:ascii="Arial Rounded MT Bold" w:hAnsi="Arial Rounded MT Bold"/>
                <w:sz w:val="44"/>
                <w:szCs w:val="44"/>
                <w:lang w:bidi="x-none"/>
              </w:rPr>
            </w:pP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>Chelwood Festival – Sunday 2</w:t>
            </w:r>
            <w:r w:rsidR="008A76C2">
              <w:rPr>
                <w:rFonts w:ascii="Arial Rounded MT Bold" w:hAnsi="Arial Rounded MT Bold"/>
                <w:sz w:val="44"/>
                <w:szCs w:val="44"/>
                <w:lang w:bidi="x-none"/>
              </w:rPr>
              <w:t>5</w:t>
            </w:r>
            <w:r w:rsidRPr="00B25695">
              <w:rPr>
                <w:rFonts w:ascii="Arial Rounded MT Bold" w:hAnsi="Arial Rounded MT Bold"/>
                <w:sz w:val="44"/>
                <w:szCs w:val="44"/>
                <w:vertAlign w:val="superscript"/>
                <w:lang w:bidi="x-none"/>
              </w:rPr>
              <w:t>th</w:t>
            </w:r>
            <w:r w:rsidRPr="00B25695">
              <w:rPr>
                <w:rFonts w:ascii="Arial Rounded MT Bold" w:hAnsi="Arial Rounded MT Bold"/>
                <w:sz w:val="44"/>
                <w:szCs w:val="44"/>
                <w:lang w:bidi="x-none"/>
              </w:rPr>
              <w:t xml:space="preserve"> June</w:t>
            </w:r>
          </w:p>
          <w:p w14:paraId="7A3656D2" w14:textId="77777777" w:rsidR="005E5EE1" w:rsidRPr="009364CC" w:rsidRDefault="005E5EE1" w:rsidP="005E5EE1">
            <w:pPr>
              <w:ind w:left="176" w:firstLine="720"/>
              <w:rPr>
                <w:rFonts w:ascii="Arial Rounded MT Bold" w:hAnsi="Arial Rounded MT Bold"/>
                <w:sz w:val="16"/>
                <w:szCs w:val="16"/>
              </w:rPr>
            </w:pPr>
          </w:p>
          <w:p w14:paraId="11ADBBAA" w14:textId="77777777" w:rsidR="005E5EE1" w:rsidRDefault="005E5EE1" w:rsidP="005E5EE1">
            <w:pPr>
              <w:tabs>
                <w:tab w:val="left" w:pos="2860"/>
              </w:tabs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sz w:val="48"/>
                <w:szCs w:val="48"/>
              </w:rPr>
              <w:t>Ask N</w:t>
            </w:r>
            <w:r w:rsidRPr="00042BAC">
              <w:rPr>
                <w:rFonts w:ascii="Arial Rounded MT Bold" w:hAnsi="Arial Rounded MT Bold"/>
                <w:sz w:val="48"/>
                <w:szCs w:val="48"/>
              </w:rPr>
              <w:t xml:space="preserve">ikki </w:t>
            </w:r>
            <w:r>
              <w:rPr>
                <w:rFonts w:ascii="Arial Rounded MT Bold" w:hAnsi="Arial Rounded MT Bold"/>
                <w:sz w:val="48"/>
                <w:szCs w:val="48"/>
              </w:rPr>
              <w:t>or Michaela to find out more</w:t>
            </w:r>
          </w:p>
          <w:p w14:paraId="0371DE53" w14:textId="6CF8A286" w:rsidR="009C3BDE" w:rsidRPr="000E1182" w:rsidRDefault="00511552" w:rsidP="00511552">
            <w:pPr>
              <w:tabs>
                <w:tab w:val="left" w:pos="1920"/>
              </w:tabs>
              <w:ind w:left="426"/>
              <w:rPr>
                <w:rFonts w:ascii="Gill Sans Ultra Bold" w:hAnsi="Gill Sans Ultra Bold"/>
                <w:b/>
                <w:color w:val="E36C0A" w:themeColor="accent6" w:themeShade="BF"/>
                <w:sz w:val="20"/>
                <w:szCs w:val="20"/>
              </w:rPr>
            </w:pPr>
            <w:r w:rsidRPr="000E1182">
              <w:rPr>
                <w:rFonts w:ascii="Gill Sans Ultra Bold" w:hAnsi="Gill Sans Ultra Bold"/>
                <w:b/>
                <w:color w:val="E36C0A" w:themeColor="accent6" w:themeShade="BF"/>
                <w:sz w:val="20"/>
                <w:szCs w:val="20"/>
              </w:rPr>
              <w:tab/>
            </w:r>
          </w:p>
        </w:tc>
      </w:tr>
      <w:tr w:rsidR="00B25695" w14:paraId="77546362" w14:textId="77777777" w:rsidTr="005E5EE1">
        <w:trPr>
          <w:trHeight w:val="240"/>
        </w:trPr>
        <w:tc>
          <w:tcPr>
            <w:tcW w:w="11590" w:type="dxa"/>
            <w:gridSpan w:val="2"/>
          </w:tcPr>
          <w:p w14:paraId="292B25C3" w14:textId="64375F0D" w:rsidR="00B25695" w:rsidRPr="005E5EE1" w:rsidRDefault="000E1182" w:rsidP="005E5EE1">
            <w:pPr>
              <w:rPr>
                <w:rFonts w:ascii="Arial Rounded MT Bold" w:hAnsi="Arial Rounded MT Bold"/>
                <w:color w:val="E36C0A" w:themeColor="accent6" w:themeShade="BF"/>
                <w:sz w:val="72"/>
                <w:szCs w:val="72"/>
              </w:rPr>
            </w:pPr>
            <w:r>
              <w:rPr>
                <w:rFonts w:ascii="Abadi MT Condensed Extra Bold" w:hAnsi="Abadi MT Condensed Extra Bold"/>
                <w:noProof/>
                <w:color w:val="FF6600"/>
                <w:sz w:val="52"/>
                <w:szCs w:val="5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2CB68A5F" wp14:editId="333A7215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188595</wp:posOffset>
                      </wp:positionV>
                      <wp:extent cx="4343400" cy="1600200"/>
                      <wp:effectExtent l="0" t="0" r="0" b="0"/>
                      <wp:wrapSquare wrapText="bothSides"/>
                      <wp:docPr id="206" name="Text Box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2172AE" w14:textId="77777777" w:rsidR="000E1182" w:rsidRDefault="000E1182" w:rsidP="000E1182">
                                  <w:pPr>
                                    <w:jc w:val="center"/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We are </w:t>
                                  </w:r>
                                  <w:r w:rsidRPr="001A3FA6"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collecting </w:t>
                                  </w:r>
                                </w:p>
                                <w:p w14:paraId="1A3949DD" w14:textId="77777777" w:rsidR="000E1182" w:rsidRDefault="000E1182" w:rsidP="000E1182">
                                  <w:pPr>
                                    <w:jc w:val="center"/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1A3FA6"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Sainsbury’s Vouchers</w:t>
                                  </w:r>
                                </w:p>
                                <w:p w14:paraId="22D37628" w14:textId="5C5EDF06" w:rsidR="000E1182" w:rsidRDefault="000E1182" w:rsidP="000E118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Please save your</w:t>
                                  </w:r>
                                  <w:r w:rsidR="008A76C2"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s</w:t>
                                  </w:r>
                                  <w:r>
                                    <w:rPr>
                                      <w:rFonts w:ascii="Abadi MT Condensed Extra Bold" w:hAnsi="Abadi MT Condensed Extra Bold"/>
                                      <w:color w:val="FF6600"/>
                                      <w:sz w:val="52"/>
                                      <w:szCs w:val="52"/>
                                      <w14:shadow w14:blurRad="63500" w14:dist="50800" w14:dir="13500000" w14:sx="0" w14:sy="0" w14:kx="0" w14:ky="0" w14:algn="none">
                                        <w14:srgbClr w14:val="000000">
                                          <w14:alpha w14:val="50000"/>
                                        </w14:srgbClr>
                                      </w14:shadow>
                                      <w14:textOutline w14:w="17780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 xml:space="preserve"> and bring to Chelwood! Thank you!</w:t>
                                  </w:r>
                                </w:p>
                                <w:p w14:paraId="2568B253" w14:textId="77777777" w:rsidR="000E1182" w:rsidRDefault="000E1182" w:rsidP="000E118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6" o:spid="_x0000_s1026" type="#_x0000_t202" style="position:absolute;margin-left:3.6pt;margin-top:14.85pt;width:342pt;height:126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" filled="f" stroked="f">
                      <v:textbox>
                        <w:txbxContent>
                          <w:p w14:paraId="2C2172AE" w14:textId="77777777" w:rsidR="000E1182" w:rsidRDefault="000E1182" w:rsidP="000E1182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We are </w:t>
                            </w:r>
                            <w:r w:rsidRPr="001A3FA6"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collecting </w:t>
                            </w:r>
                          </w:p>
                          <w:p w14:paraId="1A3949DD" w14:textId="77777777" w:rsidR="000E1182" w:rsidRDefault="000E1182" w:rsidP="000E1182">
                            <w:pPr>
                              <w:jc w:val="center"/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A3FA6"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Sainsbury’s Vouchers</w:t>
                            </w:r>
                          </w:p>
                          <w:p w14:paraId="22D37628" w14:textId="5C5EDF06" w:rsidR="000E1182" w:rsidRDefault="000E1182" w:rsidP="000E118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Please save your</w:t>
                            </w:r>
                            <w:r w:rsidR="008A76C2"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Abadi MT Condensed Extra Bold" w:hAnsi="Abadi MT Condensed Extra Bold"/>
                                <w:color w:val="FF660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and bring to Chelwood! Thank you!</w:t>
                            </w:r>
                          </w:p>
                          <w:p w14:paraId="2568B253" w14:textId="77777777" w:rsidR="000E1182" w:rsidRDefault="000E1182" w:rsidP="000E118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badi MT Condensed Extra Bold" w:hAnsi="Abadi MT Condensed Extra Bold"/>
                <w:noProof/>
                <w:color w:val="FF6600"/>
                <w:sz w:val="52"/>
                <w:szCs w:val="52"/>
                <w:lang w:eastAsia="en-GB"/>
              </w:rPr>
              <w:drawing>
                <wp:anchor distT="0" distB="0" distL="114300" distR="114300" simplePos="0" relativeHeight="251798016" behindDoc="0" locked="0" layoutInCell="1" allowOverlap="1" wp14:anchorId="0759215D" wp14:editId="3888E423">
                  <wp:simplePos x="0" y="0"/>
                  <wp:positionH relativeFrom="column">
                    <wp:posOffset>4617720</wp:posOffset>
                  </wp:positionH>
                  <wp:positionV relativeFrom="paragraph">
                    <wp:posOffset>74295</wp:posOffset>
                  </wp:positionV>
                  <wp:extent cx="2400300" cy="2002155"/>
                  <wp:effectExtent l="0" t="0" r="12700" b="4445"/>
                  <wp:wrapSquare wrapText="bothSides"/>
                  <wp:docPr id="205" name="Picture 205" descr="Macintosh HD:Users:nikkioldhams:Desktop:Active-Kids-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nikkioldhams:Desktop:Active-Kids-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E1182" w14:paraId="37CF6A26" w14:textId="77777777" w:rsidTr="005E5EE1">
        <w:trPr>
          <w:trHeight w:val="240"/>
        </w:trPr>
        <w:tc>
          <w:tcPr>
            <w:tcW w:w="11590" w:type="dxa"/>
            <w:gridSpan w:val="2"/>
          </w:tcPr>
          <w:p w14:paraId="36D520A3" w14:textId="77777777" w:rsidR="000E1182" w:rsidRPr="009325BC" w:rsidRDefault="000E1182" w:rsidP="000E1182">
            <w:pPr>
              <w:ind w:left="426"/>
              <w:jc w:val="center"/>
              <w:rPr>
                <w:rFonts w:ascii="American Typewriter" w:hAnsi="American Typewriter"/>
                <w:color w:val="000000"/>
                <w:sz w:val="48"/>
                <w:szCs w:val="48"/>
              </w:rPr>
            </w:pPr>
            <w:r w:rsidRPr="009325BC">
              <w:rPr>
                <w:rFonts w:ascii="Gill Sans Ultra Bold" w:hAnsi="Gill Sans Ultra Bold"/>
                <w:b/>
                <w:color w:val="E36C0A" w:themeColor="accent6" w:themeShade="BF"/>
                <w:sz w:val="48"/>
                <w:szCs w:val="48"/>
              </w:rPr>
              <w:t>‘Look what I can do!’</w:t>
            </w:r>
            <w:r w:rsidRPr="009325BC">
              <w:rPr>
                <w:rFonts w:ascii="Gill Sans Ultra Bold" w:hAnsi="Gill Sans Ultra Bold"/>
                <w:color w:val="E36C0A" w:themeColor="accent6" w:themeShade="BF"/>
                <w:sz w:val="48"/>
                <w:szCs w:val="48"/>
              </w:rPr>
              <w:t xml:space="preserve"> books</w:t>
            </w:r>
          </w:p>
          <w:p w14:paraId="2951F152" w14:textId="77777777" w:rsidR="000E1182" w:rsidRDefault="000E1182" w:rsidP="000E1182">
            <w:pPr>
              <w:ind w:left="426"/>
              <w:rPr>
                <w:rFonts w:ascii="American Typewriter" w:hAnsi="American Typewriter"/>
                <w:color w:val="000000"/>
                <w:sz w:val="40"/>
              </w:rPr>
            </w:pPr>
            <w:r>
              <w:rPr>
                <w:rFonts w:ascii="American Typewriter" w:hAnsi="American Typewriter"/>
                <w:color w:val="000000"/>
                <w:sz w:val="40"/>
              </w:rPr>
              <w:t>Have you and y</w:t>
            </w: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our child </w:t>
            </w:r>
            <w:r>
              <w:rPr>
                <w:rFonts w:ascii="American Typewriter" w:hAnsi="American Typewriter"/>
                <w:color w:val="000000"/>
                <w:sz w:val="40"/>
              </w:rPr>
              <w:t>taken</w:t>
            </w: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 their </w:t>
            </w:r>
            <w:r w:rsidRPr="00C6187C">
              <w:rPr>
                <w:rFonts w:ascii="American Typewriter" w:hAnsi="American Typewriter"/>
                <w:b/>
                <w:color w:val="000000"/>
                <w:sz w:val="40"/>
              </w:rPr>
              <w:t>book</w:t>
            </w: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 </w:t>
            </w:r>
            <w:r>
              <w:rPr>
                <w:rFonts w:ascii="American Typewriter" w:hAnsi="American Typewriter"/>
                <w:color w:val="000000"/>
                <w:sz w:val="40"/>
              </w:rPr>
              <w:t xml:space="preserve">home yet? Borrow it, take it home, </w:t>
            </w:r>
            <w:proofErr w:type="gramStart"/>
            <w:r>
              <w:rPr>
                <w:rFonts w:ascii="American Typewriter" w:hAnsi="American Typewriter"/>
                <w:color w:val="000000"/>
                <w:sz w:val="40"/>
              </w:rPr>
              <w:t>share</w:t>
            </w:r>
            <w:proofErr w:type="gramEnd"/>
            <w:r>
              <w:rPr>
                <w:rFonts w:ascii="American Typewriter" w:hAnsi="American Typewriter"/>
                <w:color w:val="000000"/>
                <w:sz w:val="40"/>
              </w:rPr>
              <w:t xml:space="preserve"> with you and your family…</w:t>
            </w:r>
          </w:p>
          <w:p w14:paraId="47A3A40A" w14:textId="77777777" w:rsidR="000E1182" w:rsidRPr="009325BC" w:rsidRDefault="000E1182" w:rsidP="000E1182">
            <w:pPr>
              <w:ind w:left="426"/>
              <w:rPr>
                <w:rFonts w:ascii="American Typewriter" w:hAnsi="American Typewriter"/>
                <w:color w:val="000000"/>
                <w:sz w:val="16"/>
                <w:szCs w:val="16"/>
              </w:rPr>
            </w:pPr>
          </w:p>
          <w:p w14:paraId="6BD8F7E2" w14:textId="77777777" w:rsidR="000E1182" w:rsidRDefault="000E1182" w:rsidP="000E1182">
            <w:pPr>
              <w:ind w:left="426"/>
              <w:rPr>
                <w:rFonts w:ascii="American Typewriter" w:hAnsi="American Typewriter"/>
                <w:b/>
                <w:color w:val="000000"/>
                <w:sz w:val="40"/>
              </w:rPr>
            </w:pPr>
            <w:r w:rsidRPr="00F43E9C">
              <w:rPr>
                <w:rFonts w:ascii="American Typewriter" w:hAnsi="American Typewriter"/>
                <w:b/>
                <w:color w:val="000000"/>
                <w:sz w:val="40"/>
              </w:rPr>
              <w:t>Take it home, talk about what you see, add more photos from home and school, record your child’s words in the speech bubbles…</w:t>
            </w:r>
          </w:p>
          <w:p w14:paraId="7DAA9AA6" w14:textId="77777777" w:rsidR="000E1182" w:rsidRPr="009325BC" w:rsidRDefault="000E1182" w:rsidP="000E1182">
            <w:pPr>
              <w:ind w:left="426"/>
              <w:rPr>
                <w:rFonts w:ascii="American Typewriter" w:hAnsi="American Typewriter"/>
                <w:b/>
                <w:color w:val="000000"/>
                <w:sz w:val="16"/>
                <w:szCs w:val="16"/>
              </w:rPr>
            </w:pPr>
            <w:r w:rsidRPr="009325BC">
              <w:rPr>
                <w:rFonts w:ascii="American Typewriter" w:hAnsi="American Typewriter"/>
                <w:b/>
                <w:color w:val="000000"/>
                <w:sz w:val="16"/>
                <w:szCs w:val="16"/>
              </w:rPr>
              <w:t xml:space="preserve"> </w:t>
            </w:r>
          </w:p>
          <w:p w14:paraId="231A021A" w14:textId="1680754B" w:rsidR="000E1182" w:rsidRPr="000E1182" w:rsidRDefault="000E1182" w:rsidP="000E1182">
            <w:pPr>
              <w:ind w:left="426"/>
            </w:pP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Just let your </w:t>
            </w:r>
            <w:r w:rsidRPr="00992D0A">
              <w:rPr>
                <w:rFonts w:ascii="American Typewriter" w:hAnsi="American Typewriter"/>
                <w:b/>
                <w:color w:val="000000"/>
                <w:sz w:val="40"/>
              </w:rPr>
              <w:t xml:space="preserve">key </w:t>
            </w:r>
            <w:proofErr w:type="gramStart"/>
            <w:r w:rsidRPr="00992D0A">
              <w:rPr>
                <w:rFonts w:ascii="American Typewriter" w:hAnsi="American Typewriter"/>
                <w:b/>
                <w:color w:val="000000"/>
                <w:sz w:val="40"/>
              </w:rPr>
              <w:t>person</w:t>
            </w: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 know</w:t>
            </w:r>
            <w:proofErr w:type="gramEnd"/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 you have </w:t>
            </w:r>
            <w:r>
              <w:rPr>
                <w:rFonts w:ascii="American Typewriter" w:hAnsi="American Typewriter"/>
                <w:color w:val="000000"/>
                <w:sz w:val="40"/>
              </w:rPr>
              <w:t>taken it home …</w:t>
            </w:r>
            <w:r w:rsidRPr="00992D0A">
              <w:rPr>
                <w:rFonts w:ascii="American Typewriter" w:hAnsi="American Typewriter"/>
                <w:color w:val="000000"/>
                <w:sz w:val="40"/>
              </w:rPr>
              <w:t xml:space="preserve"> and don’t forget to bring it back to school!</w:t>
            </w:r>
            <w:r w:rsidRPr="00922D8B">
              <w:t xml:space="preserve"> </w:t>
            </w:r>
          </w:p>
        </w:tc>
      </w:tr>
      <w:tr w:rsidR="009C3BDE" w14:paraId="1C1D545F" w14:textId="77777777" w:rsidTr="005E5EE1">
        <w:trPr>
          <w:trHeight w:hRule="exact" w:val="10"/>
        </w:trPr>
        <w:tc>
          <w:tcPr>
            <w:tcW w:w="11590" w:type="dxa"/>
            <w:gridSpan w:val="2"/>
          </w:tcPr>
          <w:p w14:paraId="7A409EE9" w14:textId="033607A7" w:rsidR="009C3BDE" w:rsidRDefault="009C3BDE" w:rsidP="006452B8">
            <w:pPr>
              <w:rPr>
                <w:rFonts w:ascii="Arial Rounded MT Bold" w:hAnsi="Arial Rounded MT Bold"/>
                <w:sz w:val="48"/>
                <w:szCs w:val="48"/>
              </w:rPr>
            </w:pPr>
          </w:p>
        </w:tc>
      </w:tr>
    </w:tbl>
    <w:p w14:paraId="56709099" w14:textId="69410E87" w:rsidR="00411403" w:rsidRPr="00B82DB0" w:rsidRDefault="00411403" w:rsidP="000E631A">
      <w:pPr>
        <w:tabs>
          <w:tab w:val="left" w:pos="1200"/>
        </w:tabs>
      </w:pPr>
    </w:p>
    <w:sectPr w:rsidR="00411403" w:rsidRPr="00B82DB0" w:rsidSect="0053241F">
      <w:pgSz w:w="11900" w:h="16840"/>
      <w:pgMar w:top="567" w:right="567" w:bottom="567" w:left="42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04FDF0" w14:textId="77777777" w:rsidR="004C6A0C" w:rsidRDefault="004C6A0C" w:rsidP="009364CC">
      <w:r>
        <w:separator/>
      </w:r>
    </w:p>
  </w:endnote>
  <w:endnote w:type="continuationSeparator" w:id="0">
    <w:p w14:paraId="26D7B86E" w14:textId="77777777" w:rsidR="004C6A0C" w:rsidRDefault="004C6A0C" w:rsidP="00936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can Typewriter">
    <w:altName w:val="Arial"/>
    <w:charset w:val="00"/>
    <w:family w:val="auto"/>
    <w:pitch w:val="variable"/>
    <w:sig w:usb0="00000000" w:usb1="00000019" w:usb2="00000000" w:usb3="00000000" w:csb0="000001FB" w:csb1="00000000"/>
  </w:font>
  <w:font w:name="Chalkboard Bol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badi MT Condensed Extra Bold">
    <w:altName w:val="Gill Sans Ultra Bold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E6681" w14:textId="77777777" w:rsidR="004C6A0C" w:rsidRDefault="004C6A0C" w:rsidP="009364CC">
      <w:r>
        <w:separator/>
      </w:r>
    </w:p>
  </w:footnote>
  <w:footnote w:type="continuationSeparator" w:id="0">
    <w:p w14:paraId="7B120B1D" w14:textId="77777777" w:rsidR="004C6A0C" w:rsidRDefault="004C6A0C" w:rsidP="00936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8034B"/>
    <w:multiLevelType w:val="hybridMultilevel"/>
    <w:tmpl w:val="25BE6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757D2"/>
    <w:multiLevelType w:val="hybridMultilevel"/>
    <w:tmpl w:val="AA1A3E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695050B"/>
    <w:multiLevelType w:val="hybridMultilevel"/>
    <w:tmpl w:val="ADF8A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D76D3"/>
    <w:multiLevelType w:val="hybridMultilevel"/>
    <w:tmpl w:val="DFD22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C465DE"/>
    <w:multiLevelType w:val="hybridMultilevel"/>
    <w:tmpl w:val="6D5A820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1D295B"/>
    <w:multiLevelType w:val="hybridMultilevel"/>
    <w:tmpl w:val="8CB6C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416777"/>
    <w:multiLevelType w:val="hybridMultilevel"/>
    <w:tmpl w:val="05FC0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27780D"/>
    <w:multiLevelType w:val="hybridMultilevel"/>
    <w:tmpl w:val="B8FC4374"/>
    <w:lvl w:ilvl="0" w:tplc="000108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05777C"/>
    <w:multiLevelType w:val="hybridMultilevel"/>
    <w:tmpl w:val="4F6AE5D2"/>
    <w:lvl w:ilvl="0" w:tplc="00010409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hint="default"/>
      </w:rPr>
    </w:lvl>
  </w:abstractNum>
  <w:abstractNum w:abstractNumId="10">
    <w:nsid w:val="7C522F52"/>
    <w:multiLevelType w:val="hybridMultilevel"/>
    <w:tmpl w:val="22A8D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3C3505"/>
    <w:multiLevelType w:val="hybridMultilevel"/>
    <w:tmpl w:val="9024481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241"/>
    <w:rsid w:val="00004146"/>
    <w:rsid w:val="000E1182"/>
    <w:rsid w:val="000E2BC1"/>
    <w:rsid w:val="000E631A"/>
    <w:rsid w:val="00132F14"/>
    <w:rsid w:val="001830FF"/>
    <w:rsid w:val="001A3FA6"/>
    <w:rsid w:val="001C7B47"/>
    <w:rsid w:val="001E550E"/>
    <w:rsid w:val="002803B6"/>
    <w:rsid w:val="00312969"/>
    <w:rsid w:val="0033556F"/>
    <w:rsid w:val="00371BCA"/>
    <w:rsid w:val="003723A8"/>
    <w:rsid w:val="003B69B5"/>
    <w:rsid w:val="003B70E1"/>
    <w:rsid w:val="003F31BB"/>
    <w:rsid w:val="00411403"/>
    <w:rsid w:val="004162D6"/>
    <w:rsid w:val="004C6A0C"/>
    <w:rsid w:val="00511552"/>
    <w:rsid w:val="0053241F"/>
    <w:rsid w:val="00585321"/>
    <w:rsid w:val="005E5EE1"/>
    <w:rsid w:val="006452B8"/>
    <w:rsid w:val="00650809"/>
    <w:rsid w:val="006C05FD"/>
    <w:rsid w:val="006C6099"/>
    <w:rsid w:val="00753241"/>
    <w:rsid w:val="00791F7A"/>
    <w:rsid w:val="00845C4D"/>
    <w:rsid w:val="008A0AEB"/>
    <w:rsid w:val="008A76C2"/>
    <w:rsid w:val="008B20E3"/>
    <w:rsid w:val="008D2ABE"/>
    <w:rsid w:val="008F23F2"/>
    <w:rsid w:val="00922D8B"/>
    <w:rsid w:val="009239E9"/>
    <w:rsid w:val="009325BC"/>
    <w:rsid w:val="009364CC"/>
    <w:rsid w:val="00992D0A"/>
    <w:rsid w:val="009C3BDE"/>
    <w:rsid w:val="009F114E"/>
    <w:rsid w:val="00A11968"/>
    <w:rsid w:val="00A27141"/>
    <w:rsid w:val="00A377D8"/>
    <w:rsid w:val="00A55F34"/>
    <w:rsid w:val="00AE276C"/>
    <w:rsid w:val="00AE2ECA"/>
    <w:rsid w:val="00B25695"/>
    <w:rsid w:val="00B560C6"/>
    <w:rsid w:val="00B574FF"/>
    <w:rsid w:val="00B82DB0"/>
    <w:rsid w:val="00C00BBA"/>
    <w:rsid w:val="00C6187C"/>
    <w:rsid w:val="00C65269"/>
    <w:rsid w:val="00D52A66"/>
    <w:rsid w:val="00D92465"/>
    <w:rsid w:val="00E14AA0"/>
    <w:rsid w:val="00E2264C"/>
    <w:rsid w:val="00EA06C3"/>
    <w:rsid w:val="00EA6ABE"/>
    <w:rsid w:val="00F43E9C"/>
    <w:rsid w:val="00F94891"/>
    <w:rsid w:val="00FB0EDE"/>
    <w:rsid w:val="00FC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25DB3C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4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4712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627ED5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Helvetica" w:hAnsi="Helvetica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D31A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bidi="en-US"/>
    </w:rPr>
  </w:style>
  <w:style w:type="character" w:styleId="Hyperlink">
    <w:name w:val="Hyperlink"/>
    <w:basedOn w:val="DefaultParagraphFont"/>
    <w:rsid w:val="00D31AF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D31AF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03"/>
    <w:rPr>
      <w:rFonts w:ascii="Lucida Grande" w:hAnsi="Lucida Grande" w:cs="Lucida Grande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364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4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64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4C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41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14712"/>
    <w:rPr>
      <w:lang w:bidi="x-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rsid w:val="00627ED5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Helvetica" w:hAnsi="Helvetica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D31A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bidi="en-US"/>
    </w:rPr>
  </w:style>
  <w:style w:type="character" w:styleId="Hyperlink">
    <w:name w:val="Hyperlink"/>
    <w:basedOn w:val="DefaultParagraphFont"/>
    <w:rsid w:val="00D31AF3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rsid w:val="00D31AF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4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403"/>
    <w:rPr>
      <w:rFonts w:ascii="Lucida Grande" w:hAnsi="Lucida Grande" w:cs="Lucida Grande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364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4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64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4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B199AC-92CF-45A5-8DF0-24AE75B72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C2044304.dotm</Template>
  <TotalTime>0</TotalTime>
  <Pages>6</Pages>
  <Words>464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Links>
    <vt:vector size="24" baseType="variant">
      <vt:variant>
        <vt:i4>4980802</vt:i4>
      </vt:variant>
      <vt:variant>
        <vt:i4>3</vt:i4>
      </vt:variant>
      <vt:variant>
        <vt:i4>0</vt:i4>
      </vt:variant>
      <vt:variant>
        <vt:i4>5</vt:i4>
      </vt:variant>
      <vt:variant>
        <vt:lpwstr>mailto:info@selondondads.org.uk</vt:lpwstr>
      </vt:variant>
      <vt:variant>
        <vt:lpwstr/>
      </vt:variant>
      <vt:variant>
        <vt:i4>4128812</vt:i4>
      </vt:variant>
      <vt:variant>
        <vt:i4>0</vt:i4>
      </vt:variant>
      <vt:variant>
        <vt:i4>0</vt:i4>
      </vt:variant>
      <vt:variant>
        <vt:i4>5</vt:i4>
      </vt:variant>
      <vt:variant>
        <vt:lpwstr>http://www.selondondads.org.uk</vt:lpwstr>
      </vt:variant>
      <vt:variant>
        <vt:lpwstr/>
      </vt:variant>
      <vt:variant>
        <vt:i4>3932164</vt:i4>
      </vt:variant>
      <vt:variant>
        <vt:i4>-1</vt:i4>
      </vt:variant>
      <vt:variant>
        <vt:i4>1026</vt:i4>
      </vt:variant>
      <vt:variant>
        <vt:i4>1</vt:i4>
      </vt:variant>
      <vt:variant>
        <vt:lpwstr>chellogo1</vt:lpwstr>
      </vt:variant>
      <vt:variant>
        <vt:lpwstr/>
      </vt:variant>
      <vt:variant>
        <vt:i4>3407952</vt:i4>
      </vt:variant>
      <vt:variant>
        <vt:i4>-1</vt:i4>
      </vt:variant>
      <vt:variant>
        <vt:i4>1038</vt:i4>
      </vt:variant>
      <vt:variant>
        <vt:i4>1</vt:i4>
      </vt:variant>
      <vt:variant>
        <vt:lpwstr>MCj04350410000[1]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</dc:creator>
  <cp:lastModifiedBy>Donna Hoyle</cp:lastModifiedBy>
  <cp:revision>2</cp:revision>
  <cp:lastPrinted>2017-02-07T10:02:00Z</cp:lastPrinted>
  <dcterms:created xsi:type="dcterms:W3CDTF">2017-02-07T10:08:00Z</dcterms:created>
  <dcterms:modified xsi:type="dcterms:W3CDTF">2017-02-07T10:08:00Z</dcterms:modified>
</cp:coreProperties>
</file>